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1F0" w:rsidRPr="004E32D3" w:rsidRDefault="00E341F0" w:rsidP="00E341F0">
      <w:pPr>
        <w:spacing w:after="0" w:line="240" w:lineRule="auto"/>
        <w:jc w:val="center"/>
        <w:rPr>
          <w:lang w:val="mk-MK"/>
        </w:rPr>
      </w:pPr>
      <w:r w:rsidRPr="004E32D3">
        <w:rPr>
          <w:lang w:val="mk-MK"/>
        </w:rPr>
        <w:t>Повик за учество на</w:t>
      </w:r>
    </w:p>
    <w:p w:rsidR="00E341F0" w:rsidRPr="004E32D3" w:rsidRDefault="00E341F0" w:rsidP="00E341F0">
      <w:pPr>
        <w:spacing w:after="0" w:line="240" w:lineRule="auto"/>
        <w:jc w:val="center"/>
        <w:rPr>
          <w:b/>
          <w:color w:val="071C2A" w:themeColor="accent2" w:themeShade="80"/>
          <w:lang w:val="mk-MK"/>
        </w:rPr>
      </w:pPr>
      <w:r w:rsidRPr="004E32D3">
        <w:rPr>
          <w:b/>
          <w:color w:val="071C2A" w:themeColor="accent2" w:themeShade="80"/>
          <w:lang w:val="mk-MK"/>
        </w:rPr>
        <w:t xml:space="preserve">ОХРИДСКА ШКОЛА НА ПРИРОДНОТО ПРАВО </w:t>
      </w:r>
      <w:r w:rsidRPr="004E32D3">
        <w:rPr>
          <w:color w:val="000000" w:themeColor="text1"/>
          <w:lang w:val="mk-MK"/>
        </w:rPr>
        <w:t>на тема:</w:t>
      </w:r>
      <w:r w:rsidRPr="004E32D3">
        <w:rPr>
          <w:b/>
          <w:color w:val="071C2A" w:themeColor="accent2" w:themeShade="80"/>
          <w:lang w:val="mk-MK"/>
        </w:rPr>
        <w:t xml:space="preserve"> „Предизвици на реформите во правниот, политичкиот и безбедносниот систем“</w:t>
      </w:r>
    </w:p>
    <w:p w:rsidR="00E341F0" w:rsidRPr="004E32D3" w:rsidRDefault="00E341F0" w:rsidP="00E341F0">
      <w:pPr>
        <w:spacing w:after="0" w:line="240" w:lineRule="auto"/>
        <w:ind w:hanging="90"/>
        <w:jc w:val="center"/>
        <w:rPr>
          <w:lang w:val="mk-MK"/>
        </w:rPr>
      </w:pPr>
    </w:p>
    <w:p w:rsidR="00E341F0" w:rsidRPr="004E32D3" w:rsidRDefault="00500A16" w:rsidP="00E341F0">
      <w:pPr>
        <w:spacing w:after="0" w:line="240" w:lineRule="auto"/>
        <w:ind w:hanging="90"/>
        <w:jc w:val="center"/>
        <w:rPr>
          <w:lang w:val="mk-MK"/>
        </w:rPr>
      </w:pPr>
      <w:r>
        <w:rPr>
          <w:lang w:val="mk-MK"/>
        </w:rPr>
        <w:t>30 јуни – 7</w:t>
      </w:r>
      <w:r w:rsidR="00E341F0" w:rsidRPr="004E32D3">
        <w:rPr>
          <w:lang w:val="mk-MK"/>
        </w:rPr>
        <w:t xml:space="preserve"> јули 2019 година</w:t>
      </w:r>
    </w:p>
    <w:p w:rsidR="00E341F0" w:rsidRPr="004E32D3" w:rsidRDefault="00E341F0" w:rsidP="00E341F0">
      <w:pPr>
        <w:spacing w:after="0" w:line="240" w:lineRule="auto"/>
        <w:ind w:hanging="90"/>
        <w:jc w:val="center"/>
        <w:rPr>
          <w:lang w:val="mk-MK"/>
        </w:rPr>
      </w:pPr>
      <w:r w:rsidRPr="004E32D3">
        <w:rPr>
          <w:lang w:val="mk-MK"/>
        </w:rPr>
        <w:t>Научен и уметнички центар „Уранија“, Охрид</w:t>
      </w:r>
    </w:p>
    <w:p w:rsidR="00E341F0" w:rsidRPr="004E32D3" w:rsidRDefault="00E341F0" w:rsidP="00E341F0">
      <w:pPr>
        <w:spacing w:after="0"/>
        <w:jc w:val="center"/>
        <w:rPr>
          <w:b/>
          <w:color w:val="002060"/>
          <w:u w:val="single"/>
          <w:lang w:val="mk-MK"/>
        </w:rPr>
      </w:pPr>
    </w:p>
    <w:p w:rsidR="00E341F0" w:rsidRPr="004E32D3" w:rsidRDefault="00E341F0" w:rsidP="00500A16">
      <w:pPr>
        <w:spacing w:after="0" w:line="240" w:lineRule="auto"/>
        <w:ind w:left="0" w:firstLine="720"/>
        <w:jc w:val="both"/>
        <w:rPr>
          <w:color w:val="000000" w:themeColor="text1"/>
          <w:lang w:val="mk-MK"/>
        </w:rPr>
      </w:pPr>
      <w:r w:rsidRPr="004E32D3">
        <w:rPr>
          <w:color w:val="000000" w:themeColor="text1"/>
          <w:lang w:val="mk-MK"/>
        </w:rPr>
        <w:t xml:space="preserve">Центарот за стратегиски истражувања „Ксенте Богоев“ при МАНУ со поддршка на Амбасадата на САД во Скопје, ја организираат петтата сесија на </w:t>
      </w:r>
      <w:r w:rsidRPr="004E32D3">
        <w:rPr>
          <w:b/>
          <w:color w:val="000000" w:themeColor="text1"/>
          <w:lang w:val="mk-MK"/>
        </w:rPr>
        <w:t>Охридската школа на природното право</w:t>
      </w:r>
      <w:r w:rsidRPr="004E32D3">
        <w:rPr>
          <w:color w:val="000000" w:themeColor="text1"/>
          <w:lang w:val="mk-MK"/>
        </w:rPr>
        <w:t xml:space="preserve">, под наслов: </w:t>
      </w:r>
      <w:r w:rsidRPr="004E32D3">
        <w:rPr>
          <w:i/>
          <w:color w:val="071C2A" w:themeColor="accent2" w:themeShade="80"/>
          <w:lang w:val="mk-MK"/>
        </w:rPr>
        <w:t xml:space="preserve">Предизвици на реформите во правниот, политичкиот и безбедносниот систем </w:t>
      </w:r>
      <w:r w:rsidR="00500A16">
        <w:rPr>
          <w:color w:val="071C2A" w:themeColor="accent2" w:themeShade="80"/>
          <w:lang w:val="mk-MK"/>
        </w:rPr>
        <w:t>во период 30 јуни – 7 ј</w:t>
      </w:r>
      <w:r w:rsidRPr="004E32D3">
        <w:rPr>
          <w:color w:val="071C2A" w:themeColor="accent2" w:themeShade="80"/>
          <w:lang w:val="mk-MK"/>
        </w:rPr>
        <w:t>ули 2019 година.</w:t>
      </w:r>
    </w:p>
    <w:p w:rsidR="00E341F0" w:rsidRPr="004E32D3" w:rsidRDefault="00E341F0" w:rsidP="00E341F0">
      <w:pPr>
        <w:spacing w:after="0"/>
        <w:ind w:firstLine="720"/>
        <w:jc w:val="both"/>
        <w:rPr>
          <w:color w:val="000000" w:themeColor="text1"/>
          <w:lang w:val="mk-MK"/>
        </w:rPr>
      </w:pPr>
    </w:p>
    <w:p w:rsidR="00E341F0" w:rsidRPr="004E32D3" w:rsidRDefault="00E341F0" w:rsidP="00500A16">
      <w:pPr>
        <w:spacing w:after="0"/>
        <w:ind w:left="0" w:firstLine="893"/>
        <w:jc w:val="both"/>
        <w:rPr>
          <w:color w:val="000000" w:themeColor="text1"/>
          <w:lang w:val="mk-MK"/>
        </w:rPr>
      </w:pPr>
      <w:r w:rsidRPr="004E32D3">
        <w:rPr>
          <w:color w:val="000000" w:themeColor="text1"/>
          <w:lang w:val="mk-MK"/>
        </w:rPr>
        <w:t xml:space="preserve">Во рамките на Охридската школа се предвидува научно оспособување и усовршување на </w:t>
      </w:r>
      <w:r w:rsidRPr="004E32D3">
        <w:rPr>
          <w:b/>
          <w:color w:val="000000" w:themeColor="text1"/>
          <w:lang w:val="mk-MK"/>
        </w:rPr>
        <w:t>20 студенти</w:t>
      </w:r>
      <w:r w:rsidRPr="004E32D3">
        <w:rPr>
          <w:color w:val="000000" w:themeColor="text1"/>
          <w:lang w:val="mk-MK"/>
        </w:rPr>
        <w:t xml:space="preserve"> на постдипломски студии (втор циклус на студии) и </w:t>
      </w:r>
      <w:r w:rsidRPr="004E32D3">
        <w:rPr>
          <w:b/>
          <w:color w:val="000000" w:themeColor="text1"/>
          <w:lang w:val="mk-MK"/>
        </w:rPr>
        <w:t>5 студенти</w:t>
      </w:r>
      <w:r w:rsidRPr="004E32D3">
        <w:rPr>
          <w:color w:val="000000" w:themeColor="text1"/>
          <w:lang w:val="mk-MK"/>
        </w:rPr>
        <w:t xml:space="preserve"> на докторски студии (трет циклус на студии) </w:t>
      </w:r>
      <w:r w:rsidR="009151E0">
        <w:rPr>
          <w:color w:val="000000" w:themeColor="text1"/>
          <w:lang w:val="mk-MK"/>
        </w:rPr>
        <w:t>во областа на правните, политичките и економските науки</w:t>
      </w:r>
      <w:r w:rsidRPr="004E32D3">
        <w:rPr>
          <w:color w:val="000000" w:themeColor="text1"/>
          <w:lang w:val="mk-MK"/>
        </w:rPr>
        <w:t xml:space="preserve"> во рамките на државните и приватните универзитети во државата. </w:t>
      </w:r>
      <w:r w:rsidR="00500A16">
        <w:rPr>
          <w:color w:val="000000" w:themeColor="text1"/>
          <w:lang w:val="mk-MK"/>
        </w:rPr>
        <w:t>За работни јазици се предвидуваат македонскиот и англискиот</w:t>
      </w:r>
      <w:r w:rsidRPr="004E32D3">
        <w:rPr>
          <w:lang w:val="mk-MK"/>
        </w:rPr>
        <w:t>. Секој работен ден има посебна тематска цели</w:t>
      </w:r>
      <w:r w:rsidR="00500A16">
        <w:rPr>
          <w:lang w:val="mk-MK"/>
        </w:rPr>
        <w:t xml:space="preserve">на </w:t>
      </w:r>
      <w:r w:rsidRPr="004E32D3">
        <w:rPr>
          <w:lang w:val="mk-MK"/>
        </w:rPr>
        <w:t xml:space="preserve">што претставува исклучителна можност </w:t>
      </w:r>
      <w:r w:rsidRPr="004E32D3">
        <w:rPr>
          <w:color w:val="000000" w:themeColor="text1"/>
          <w:lang w:val="mk-MK"/>
        </w:rPr>
        <w:t xml:space="preserve">за продлабочено и критичко изучување </w:t>
      </w:r>
      <w:r w:rsidR="00500A16">
        <w:rPr>
          <w:color w:val="000000" w:themeColor="text1"/>
          <w:lang w:val="mk-MK"/>
        </w:rPr>
        <w:t>на реформските процеси кои ѝ претстојат на нашата држава.</w:t>
      </w:r>
      <w:r w:rsidRPr="004E32D3">
        <w:rPr>
          <w:color w:val="000000" w:themeColor="text1"/>
          <w:lang w:val="mk-MK"/>
        </w:rPr>
        <w:t xml:space="preserve"> </w:t>
      </w:r>
    </w:p>
    <w:p w:rsidR="004E32D3" w:rsidRDefault="004E32D3" w:rsidP="00E341F0">
      <w:pPr>
        <w:spacing w:after="0"/>
        <w:ind w:firstLine="720"/>
        <w:jc w:val="both"/>
        <w:rPr>
          <w:b/>
          <w:lang w:val="mk-MK"/>
        </w:rPr>
      </w:pPr>
    </w:p>
    <w:p w:rsidR="00E341F0" w:rsidRPr="004E32D3" w:rsidRDefault="00E341F0" w:rsidP="00500A16">
      <w:pPr>
        <w:spacing w:after="0"/>
        <w:ind w:left="0" w:firstLine="893"/>
        <w:jc w:val="both"/>
        <w:rPr>
          <w:b/>
          <w:lang w:val="mk-MK"/>
        </w:rPr>
      </w:pPr>
      <w:r w:rsidRPr="004E32D3">
        <w:rPr>
          <w:b/>
          <w:lang w:val="mk-MK"/>
        </w:rPr>
        <w:t xml:space="preserve">Ги повикуваме заинтересираните студенти </w:t>
      </w:r>
      <w:r w:rsidR="00500A16">
        <w:rPr>
          <w:b/>
          <w:lang w:val="mk-MK"/>
        </w:rPr>
        <w:t>на втор и трет циклус на правни,</w:t>
      </w:r>
      <w:r w:rsidR="009151E0">
        <w:rPr>
          <w:b/>
          <w:lang w:val="mk-MK"/>
        </w:rPr>
        <w:t xml:space="preserve"> политички </w:t>
      </w:r>
      <w:r w:rsidR="00500A16">
        <w:rPr>
          <w:b/>
          <w:lang w:val="mk-MK"/>
        </w:rPr>
        <w:t xml:space="preserve"> и економски</w:t>
      </w:r>
      <w:r w:rsidRPr="004E32D3">
        <w:rPr>
          <w:b/>
          <w:lang w:val="mk-MK"/>
        </w:rPr>
        <w:t xml:space="preserve"> студии, да се пријават на повикот и да земат учество на Охридската школа на природното право. </w:t>
      </w:r>
    </w:p>
    <w:p w:rsidR="004E32D3" w:rsidRDefault="004E32D3" w:rsidP="00E341F0">
      <w:pPr>
        <w:spacing w:after="0"/>
        <w:ind w:firstLine="720"/>
        <w:jc w:val="both"/>
        <w:rPr>
          <w:lang w:val="mk-MK"/>
        </w:rPr>
      </w:pPr>
    </w:p>
    <w:p w:rsidR="00E341F0" w:rsidRPr="004E32D3" w:rsidRDefault="00E341F0" w:rsidP="00500A16">
      <w:pPr>
        <w:spacing w:after="0"/>
        <w:ind w:left="0" w:firstLine="893"/>
        <w:jc w:val="both"/>
        <w:rPr>
          <w:lang w:val="mk-MK"/>
        </w:rPr>
      </w:pPr>
      <w:r w:rsidRPr="004E32D3">
        <w:rPr>
          <w:lang w:val="mk-MK"/>
        </w:rPr>
        <w:t xml:space="preserve">Студентите мора да се запишани на втор односно трет циклус на студии </w:t>
      </w:r>
      <w:r w:rsidR="009151E0">
        <w:rPr>
          <w:lang w:val="mk-MK"/>
        </w:rPr>
        <w:t xml:space="preserve">(правни, политички и економски) </w:t>
      </w:r>
      <w:r w:rsidRPr="004E32D3">
        <w:rPr>
          <w:lang w:val="mk-MK"/>
        </w:rPr>
        <w:t xml:space="preserve">и да имаат познавање од англискиот јазик. Студентите треба да се во можност да учествуваат за целото времетрање на Школото. </w:t>
      </w:r>
    </w:p>
    <w:p w:rsidR="00E341F0" w:rsidRPr="004E32D3" w:rsidRDefault="00E341F0" w:rsidP="00E341F0">
      <w:pPr>
        <w:spacing w:after="0"/>
        <w:ind w:firstLine="720"/>
        <w:jc w:val="both"/>
        <w:rPr>
          <w:b/>
          <w:lang w:val="mk-MK"/>
        </w:rPr>
      </w:pPr>
    </w:p>
    <w:p w:rsidR="006F5971" w:rsidRDefault="00E341F0" w:rsidP="006F5971">
      <w:pPr>
        <w:spacing w:after="0"/>
        <w:ind w:left="0" w:firstLine="173"/>
        <w:jc w:val="both"/>
        <w:rPr>
          <w:lang w:val="mk-MK"/>
        </w:rPr>
      </w:pPr>
      <w:r w:rsidRPr="004E32D3">
        <w:rPr>
          <w:lang w:val="mk-MK"/>
        </w:rPr>
        <w:tab/>
        <w:t xml:space="preserve">Заинтересирананите студенти можат да се пријават со доставување на </w:t>
      </w:r>
      <w:r w:rsidRPr="004E32D3">
        <w:rPr>
          <w:b/>
          <w:lang w:val="mk-MK"/>
        </w:rPr>
        <w:t xml:space="preserve">пополнет формулар </w:t>
      </w:r>
      <w:r w:rsidRPr="004E32D3">
        <w:rPr>
          <w:lang w:val="mk-MK"/>
        </w:rPr>
        <w:t xml:space="preserve">(во продолжение на повикот) на следната e-адреса: </w:t>
      </w:r>
      <w:r w:rsidRPr="004E32D3">
        <w:rPr>
          <w:rStyle w:val="Hyperlink"/>
          <w:rFonts w:asciiTheme="minorHAnsi" w:hAnsiTheme="minorHAnsi"/>
          <w:lang w:val="mk-MK"/>
        </w:rPr>
        <w:t xml:space="preserve">prirodnopravo@manu.edu.mk </w:t>
      </w:r>
      <w:r w:rsidRPr="004E32D3">
        <w:rPr>
          <w:lang w:val="mk-MK"/>
        </w:rPr>
        <w:t xml:space="preserve">вклучително и </w:t>
      </w:r>
      <w:r w:rsidRPr="004E32D3">
        <w:rPr>
          <w:b/>
          <w:lang w:val="mk-MK"/>
        </w:rPr>
        <w:t xml:space="preserve">мотивационо писмо </w:t>
      </w:r>
      <w:r w:rsidRPr="004E32D3">
        <w:rPr>
          <w:lang w:val="mk-MK"/>
        </w:rPr>
        <w:t xml:space="preserve">со што ќе покажат интерес за темата и лична мотивација. </w:t>
      </w:r>
    </w:p>
    <w:p w:rsidR="006F5971" w:rsidRDefault="006F5971" w:rsidP="006F5971">
      <w:pPr>
        <w:spacing w:after="0"/>
        <w:ind w:left="0" w:firstLine="173"/>
        <w:jc w:val="both"/>
        <w:rPr>
          <w:lang w:val="mk-MK"/>
        </w:rPr>
      </w:pPr>
    </w:p>
    <w:p w:rsidR="006F5971" w:rsidRPr="006F5971" w:rsidRDefault="006F5971" w:rsidP="006F5971">
      <w:pPr>
        <w:spacing w:after="0"/>
        <w:ind w:left="0" w:firstLine="720"/>
        <w:jc w:val="both"/>
        <w:rPr>
          <w:b/>
          <w:lang w:val="mk-MK"/>
        </w:rPr>
      </w:pPr>
      <w:r w:rsidRPr="006F5971">
        <w:rPr>
          <w:b/>
          <w:lang w:val="mk-MK"/>
        </w:rPr>
        <w:t xml:space="preserve">Рок за пријавување е 15ти </w:t>
      </w:r>
      <w:r w:rsidR="00E443F3">
        <w:rPr>
          <w:b/>
          <w:lang w:val="mk-MK"/>
        </w:rPr>
        <w:t>мај</w:t>
      </w:r>
      <w:bookmarkStart w:id="0" w:name="_GoBack"/>
      <w:bookmarkEnd w:id="0"/>
      <w:r w:rsidRPr="006F5971">
        <w:rPr>
          <w:b/>
          <w:lang w:val="mk-MK"/>
        </w:rPr>
        <w:t xml:space="preserve"> 2019 година</w:t>
      </w:r>
      <w:r>
        <w:rPr>
          <w:b/>
          <w:lang w:val="mk-MK"/>
        </w:rPr>
        <w:t>.</w:t>
      </w:r>
    </w:p>
    <w:p w:rsidR="00E341F0" w:rsidRPr="004E32D3" w:rsidRDefault="00E341F0" w:rsidP="00500A16">
      <w:pPr>
        <w:spacing w:after="0"/>
        <w:ind w:left="0" w:firstLine="173"/>
        <w:jc w:val="both"/>
        <w:rPr>
          <w:lang w:val="mk-MK"/>
        </w:rPr>
      </w:pPr>
    </w:p>
    <w:p w:rsidR="00E341F0" w:rsidRPr="004E32D3" w:rsidRDefault="00E341F0" w:rsidP="00500A16">
      <w:pPr>
        <w:spacing w:after="0"/>
        <w:ind w:left="0" w:firstLine="720"/>
        <w:jc w:val="both"/>
        <w:rPr>
          <w:lang w:val="mk-MK"/>
        </w:rPr>
      </w:pPr>
      <w:r w:rsidRPr="004E32D3">
        <w:rPr>
          <w:lang w:val="mk-MK"/>
        </w:rPr>
        <w:t xml:space="preserve">Целосните трошоци за сместување, храна и работни материјали се </w:t>
      </w:r>
      <w:r w:rsidR="00500A16">
        <w:rPr>
          <w:lang w:val="mk-MK"/>
        </w:rPr>
        <w:t>покриени.</w:t>
      </w:r>
      <w:r w:rsidRPr="004E32D3">
        <w:rPr>
          <w:lang w:val="mk-MK"/>
        </w:rPr>
        <w:t xml:space="preserve"> </w:t>
      </w:r>
    </w:p>
    <w:p w:rsidR="00E341F0" w:rsidRPr="004E32D3" w:rsidRDefault="00E341F0" w:rsidP="00E341F0">
      <w:pPr>
        <w:spacing w:after="0"/>
        <w:jc w:val="both"/>
        <w:rPr>
          <w:lang w:val="mk-MK"/>
        </w:rPr>
      </w:pPr>
    </w:p>
    <w:p w:rsidR="00E341F0" w:rsidRPr="004E32D3" w:rsidRDefault="00E341F0" w:rsidP="00E341F0">
      <w:pPr>
        <w:spacing w:after="0"/>
        <w:jc w:val="right"/>
        <w:rPr>
          <w:lang w:val="mk-MK"/>
        </w:rPr>
      </w:pPr>
      <w:r w:rsidRPr="004E32D3">
        <w:rPr>
          <w:lang w:val="mk-MK"/>
        </w:rPr>
        <w:t>Од</w:t>
      </w:r>
    </w:p>
    <w:p w:rsidR="00E341F0" w:rsidRPr="004E32D3" w:rsidRDefault="00E341F0" w:rsidP="00E341F0">
      <w:pPr>
        <w:spacing w:after="0"/>
        <w:jc w:val="right"/>
        <w:rPr>
          <w:lang w:val="mk-MK"/>
        </w:rPr>
      </w:pPr>
      <w:r w:rsidRPr="004E32D3">
        <w:rPr>
          <w:lang w:val="mk-MK"/>
        </w:rPr>
        <w:t>Членовите на Организациониот одбор</w:t>
      </w:r>
    </w:p>
    <w:tbl>
      <w:tblPr>
        <w:tblpPr w:leftFromText="180" w:rightFromText="180" w:bottomFromText="160" w:horzAnchor="margin" w:tblpY="51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3067"/>
        <w:gridCol w:w="733"/>
        <w:gridCol w:w="6280"/>
      </w:tblGrid>
      <w:tr w:rsidR="00E341F0" w:rsidRPr="00E341F0" w:rsidTr="00E341F0">
        <w:tc>
          <w:tcPr>
            <w:tcW w:w="3023" w:type="dxa"/>
          </w:tcPr>
          <w:p w:rsidR="00E341F0" w:rsidRPr="00E341F0" w:rsidRDefault="00E341F0">
            <w:pPr>
              <w:pStyle w:val="Heading1"/>
              <w:spacing w:line="256" w:lineRule="auto"/>
              <w:rPr>
                <w:rFonts w:asciiTheme="minorHAnsi" w:eastAsiaTheme="majorEastAsia" w:hAnsiTheme="minorHAnsi"/>
                <w:color w:val="071C2A" w:themeColor="accent2" w:themeShade="80"/>
                <w:sz w:val="28"/>
                <w:szCs w:val="28"/>
                <w:lang w:val="mk-MK"/>
              </w:rPr>
            </w:pPr>
          </w:p>
          <w:tbl>
            <w:tblPr>
              <w:tblW w:w="4350" w:type="pct"/>
              <w:tblBorders>
                <w:top w:val="single" w:sz="8" w:space="0" w:color="155078" w:themeColor="accent1"/>
                <w:bottom w:val="single" w:sz="8" w:space="0" w:color="155078" w:themeColor="accent1"/>
                <w:insideH w:val="single" w:sz="8" w:space="0" w:color="155078" w:themeColor="accent1"/>
                <w:insideV w:val="single" w:sz="8" w:space="0" w:color="155078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2668"/>
            </w:tblGrid>
            <w:tr w:rsidR="00E341F0" w:rsidRPr="00E341F0">
              <w:trPr>
                <w:trHeight w:val="760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341F0" w:rsidRPr="00E341F0" w:rsidRDefault="00E341F0" w:rsidP="00E443F3">
                  <w:pPr>
                    <w:pStyle w:val="Heading3"/>
                    <w:framePr w:hSpace="180" w:wrap="around" w:hAnchor="margin" w:y="510"/>
                    <w:rPr>
                      <w:rFonts w:asciiTheme="minorHAnsi" w:hAnsiTheme="minorHAnsi"/>
                      <w:color w:val="071C2A" w:themeColor="accent2" w:themeShade="80"/>
                      <w:sz w:val="22"/>
                      <w:szCs w:val="22"/>
                      <w:lang w:val="mk-MK"/>
                    </w:rPr>
                  </w:pPr>
                  <w:r w:rsidRPr="00E341F0">
                    <w:rPr>
                      <w:rFonts w:asciiTheme="majorHAnsi" w:hAnsiTheme="majorHAnsi"/>
                      <w:noProof/>
                      <w:sz w:val="20"/>
                      <w:szCs w:val="24"/>
                      <w:lang w:val="mk-MK" w:eastAsia="mk-MK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28930" cy="328930"/>
                            <wp:effectExtent l="19050" t="19050" r="13970" b="13970"/>
                            <wp:docPr id="10" name="Group 10" descr="Email icon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28930" cy="328930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12" name="Freeform 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3 w 2082"/>
                                          <a:gd name="T1" fmla="*/ 77 h 1560"/>
                                          <a:gd name="T2" fmla="*/ 4 w 2082"/>
                                          <a:gd name="T3" fmla="*/ 82 h 1560"/>
                                          <a:gd name="T4" fmla="*/ 6 w 2082"/>
                                          <a:gd name="T5" fmla="*/ 86 h 1560"/>
                                          <a:gd name="T6" fmla="*/ 9 w 2082"/>
                                          <a:gd name="T7" fmla="*/ 89 h 1560"/>
                                          <a:gd name="T8" fmla="*/ 13 w 2082"/>
                                          <a:gd name="T9" fmla="*/ 92 h 1560"/>
                                          <a:gd name="T10" fmla="*/ 18 w 2082"/>
                                          <a:gd name="T11" fmla="*/ 93 h 1560"/>
                                          <a:gd name="T12" fmla="*/ 110 w 2082"/>
                                          <a:gd name="T13" fmla="*/ 93 h 1560"/>
                                          <a:gd name="T14" fmla="*/ 115 w 2082"/>
                                          <a:gd name="T15" fmla="*/ 93 h 1560"/>
                                          <a:gd name="T16" fmla="*/ 119 w 2082"/>
                                          <a:gd name="T17" fmla="*/ 91 h 1560"/>
                                          <a:gd name="T18" fmla="*/ 122 w 2082"/>
                                          <a:gd name="T19" fmla="*/ 88 h 1560"/>
                                          <a:gd name="T20" fmla="*/ 125 w 2082"/>
                                          <a:gd name="T21" fmla="*/ 84 h 1560"/>
                                          <a:gd name="T22" fmla="*/ 126 w 2082"/>
                                          <a:gd name="T23" fmla="*/ 79 h 1560"/>
                                          <a:gd name="T24" fmla="*/ 127 w 2082"/>
                                          <a:gd name="T25" fmla="*/ 30 h 1560"/>
                                          <a:gd name="T26" fmla="*/ 65 w 2082"/>
                                          <a:gd name="T27" fmla="*/ 63 h 1560"/>
                                          <a:gd name="T28" fmla="*/ 20 w 2082"/>
                                          <a:gd name="T29" fmla="*/ 3 h 1560"/>
                                          <a:gd name="T30" fmla="*/ 15 w 2082"/>
                                          <a:gd name="T31" fmla="*/ 4 h 1560"/>
                                          <a:gd name="T32" fmla="*/ 11 w 2082"/>
                                          <a:gd name="T33" fmla="*/ 6 h 1560"/>
                                          <a:gd name="T34" fmla="*/ 8 w 2082"/>
                                          <a:gd name="T35" fmla="*/ 9 h 1560"/>
                                          <a:gd name="T36" fmla="*/ 5 w 2082"/>
                                          <a:gd name="T37" fmla="*/ 13 h 1560"/>
                                          <a:gd name="T38" fmla="*/ 4 w 2082"/>
                                          <a:gd name="T39" fmla="*/ 18 h 1560"/>
                                          <a:gd name="T40" fmla="*/ 3 w 2082"/>
                                          <a:gd name="T41" fmla="*/ 28 h 1560"/>
                                          <a:gd name="T42" fmla="*/ 127 w 2082"/>
                                          <a:gd name="T43" fmla="*/ 28 h 1560"/>
                                          <a:gd name="T44" fmla="*/ 126 w 2082"/>
                                          <a:gd name="T45" fmla="*/ 18 h 1560"/>
                                          <a:gd name="T46" fmla="*/ 125 w 2082"/>
                                          <a:gd name="T47" fmla="*/ 13 h 1560"/>
                                          <a:gd name="T48" fmla="*/ 122 w 2082"/>
                                          <a:gd name="T49" fmla="*/ 9 h 1560"/>
                                          <a:gd name="T50" fmla="*/ 119 w 2082"/>
                                          <a:gd name="T51" fmla="*/ 6 h 1560"/>
                                          <a:gd name="T52" fmla="*/ 115 w 2082"/>
                                          <a:gd name="T53" fmla="*/ 4 h 1560"/>
                                          <a:gd name="T54" fmla="*/ 110 w 2082"/>
                                          <a:gd name="T55" fmla="*/ 3 h 1560"/>
                                          <a:gd name="T56" fmla="*/ 20 w 2082"/>
                                          <a:gd name="T57" fmla="*/ 0 h 1560"/>
                                          <a:gd name="T58" fmla="*/ 113 w 2082"/>
                                          <a:gd name="T59" fmla="*/ 0 h 1560"/>
                                          <a:gd name="T60" fmla="*/ 118 w 2082"/>
                                          <a:gd name="T61" fmla="*/ 2 h 1560"/>
                                          <a:gd name="T62" fmla="*/ 122 w 2082"/>
                                          <a:gd name="T63" fmla="*/ 4 h 1560"/>
                                          <a:gd name="T64" fmla="*/ 126 w 2082"/>
                                          <a:gd name="T65" fmla="*/ 8 h 1560"/>
                                          <a:gd name="T66" fmla="*/ 129 w 2082"/>
                                          <a:gd name="T67" fmla="*/ 12 h 1560"/>
                                          <a:gd name="T68" fmla="*/ 130 w 2082"/>
                                          <a:gd name="T69" fmla="*/ 17 h 1560"/>
                                          <a:gd name="T70" fmla="*/ 130 w 2082"/>
                                          <a:gd name="T71" fmla="*/ 77 h 1560"/>
                                          <a:gd name="T72" fmla="*/ 130 w 2082"/>
                                          <a:gd name="T73" fmla="*/ 81 h 1560"/>
                                          <a:gd name="T74" fmla="*/ 128 w 2082"/>
                                          <a:gd name="T75" fmla="*/ 86 h 1560"/>
                                          <a:gd name="T76" fmla="*/ 126 w 2082"/>
                                          <a:gd name="T77" fmla="*/ 89 h 1560"/>
                                          <a:gd name="T78" fmla="*/ 122 w 2082"/>
                                          <a:gd name="T79" fmla="*/ 93 h 1560"/>
                                          <a:gd name="T80" fmla="*/ 119 w 2082"/>
                                          <a:gd name="T81" fmla="*/ 95 h 1560"/>
                                          <a:gd name="T82" fmla="*/ 114 w 2082"/>
                                          <a:gd name="T83" fmla="*/ 96 h 1560"/>
                                          <a:gd name="T84" fmla="*/ 110 w 2082"/>
                                          <a:gd name="T85" fmla="*/ 97 h 1560"/>
                                          <a:gd name="T86" fmla="*/ 17 w 2082"/>
                                          <a:gd name="T87" fmla="*/ 97 h 1560"/>
                                          <a:gd name="T88" fmla="*/ 12 w 2082"/>
                                          <a:gd name="T89" fmla="*/ 95 h 1560"/>
                                          <a:gd name="T90" fmla="*/ 8 w 2082"/>
                                          <a:gd name="T91" fmla="*/ 93 h 1560"/>
                                          <a:gd name="T92" fmla="*/ 4 w 2082"/>
                                          <a:gd name="T93" fmla="*/ 89 h 1560"/>
                                          <a:gd name="T94" fmla="*/ 1 w 2082"/>
                                          <a:gd name="T95" fmla="*/ 85 h 1560"/>
                                          <a:gd name="T96" fmla="*/ 0 w 2082"/>
                                          <a:gd name="T97" fmla="*/ 80 h 1560"/>
                                          <a:gd name="T98" fmla="*/ 0 w 2082"/>
                                          <a:gd name="T99" fmla="*/ 20 h 1560"/>
                                          <a:gd name="T100" fmla="*/ 1 w 2082"/>
                                          <a:gd name="T101" fmla="*/ 15 h 1560"/>
                                          <a:gd name="T102" fmla="*/ 3 w 2082"/>
                                          <a:gd name="T103" fmla="*/ 10 h 1560"/>
                                          <a:gd name="T104" fmla="*/ 6 w 2082"/>
                                          <a:gd name="T105" fmla="*/ 6 h 1560"/>
                                          <a:gd name="T106" fmla="*/ 10 w 2082"/>
                                          <a:gd name="T107" fmla="*/ 3 h 1560"/>
                                          <a:gd name="T108" fmla="*/ 15 w 2082"/>
                                          <a:gd name="T109" fmla="*/ 1 h 1560"/>
                                          <a:gd name="T110" fmla="*/ 20 w 2082"/>
                                          <a:gd name="T111" fmla="*/ 0 h 1560"/>
                                          <a:gd name="T112" fmla="*/ 0 60000 65536"/>
                                          <a:gd name="T113" fmla="*/ 0 60000 65536"/>
                                          <a:gd name="T114" fmla="*/ 0 60000 65536"/>
                                          <a:gd name="T115" fmla="*/ 0 60000 65536"/>
                                          <a:gd name="T116" fmla="*/ 0 60000 65536"/>
                                          <a:gd name="T117" fmla="*/ 0 60000 65536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  <a:gd name="T132" fmla="*/ 0 60000 65536"/>
                                          <a:gd name="T133" fmla="*/ 0 60000 65536"/>
                                          <a:gd name="T134" fmla="*/ 0 60000 65536"/>
                                          <a:gd name="T135" fmla="*/ 0 60000 65536"/>
                                          <a:gd name="T136" fmla="*/ 0 60000 65536"/>
                                          <a:gd name="T137" fmla="*/ 0 60000 65536"/>
                                          <a:gd name="T138" fmla="*/ 0 60000 65536"/>
                                          <a:gd name="T139" fmla="*/ 0 60000 65536"/>
                                          <a:gd name="T140" fmla="*/ 0 60000 65536"/>
                                          <a:gd name="T141" fmla="*/ 0 60000 65536"/>
                                          <a:gd name="T142" fmla="*/ 0 60000 65536"/>
                                          <a:gd name="T143" fmla="*/ 0 60000 65536"/>
                                          <a:gd name="T144" fmla="*/ 0 60000 65536"/>
                                          <a:gd name="T145" fmla="*/ 0 60000 65536"/>
                                          <a:gd name="T146" fmla="*/ 0 60000 65536"/>
                                          <a:gd name="T147" fmla="*/ 0 60000 65536"/>
                                          <a:gd name="T148" fmla="*/ 0 60000 65536"/>
                                          <a:gd name="T149" fmla="*/ 0 60000 65536"/>
                                          <a:gd name="T150" fmla="*/ 0 60000 65536"/>
                                          <a:gd name="T151" fmla="*/ 0 60000 65536"/>
                                          <a:gd name="T152" fmla="*/ 0 60000 65536"/>
                                          <a:gd name="T153" fmla="*/ 0 60000 65536"/>
                                          <a:gd name="T154" fmla="*/ 0 60000 65536"/>
                                          <a:gd name="T155" fmla="*/ 0 60000 65536"/>
                                          <a:gd name="T156" fmla="*/ 0 60000 65536"/>
                                          <a:gd name="T157" fmla="*/ 0 60000 65536"/>
                                          <a:gd name="T158" fmla="*/ 0 60000 65536"/>
                                          <a:gd name="T159" fmla="*/ 0 60000 65536"/>
                                          <a:gd name="T160" fmla="*/ 0 60000 65536"/>
                                          <a:gd name="T161" fmla="*/ 0 60000 65536"/>
                                          <a:gd name="T162" fmla="*/ 0 60000 65536"/>
                                          <a:gd name="T163" fmla="*/ 0 60000 65536"/>
                                          <a:gd name="T164" fmla="*/ 0 60000 65536"/>
                                          <a:gd name="T165" fmla="*/ 0 60000 65536"/>
                                          <a:gd name="T166" fmla="*/ 0 60000 65536"/>
                                          <a:gd name="T167" fmla="*/ 0 60000 65536"/>
                                        </a:gdLst>
                                        <a:ahLst/>
                                        <a:cxnLst>
                                          <a:cxn ang="T112">
                                            <a:pos x="T0" y="T1"/>
                                          </a:cxn>
                                          <a:cxn ang="T113">
                                            <a:pos x="T2" y="T3"/>
                                          </a:cxn>
                                          <a:cxn ang="T114">
                                            <a:pos x="T4" y="T5"/>
                                          </a:cxn>
                                          <a:cxn ang="T115">
                                            <a:pos x="T6" y="T7"/>
                                          </a:cxn>
                                          <a:cxn ang="T116">
                                            <a:pos x="T8" y="T9"/>
                                          </a:cxn>
                                          <a:cxn ang="T117">
                                            <a:pos x="T10" y="T11"/>
                                          </a:cxn>
                                          <a:cxn ang="T118">
                                            <a:pos x="T12" y="T13"/>
                                          </a:cxn>
                                          <a:cxn ang="T119">
                                            <a:pos x="T14" y="T15"/>
                                          </a:cxn>
                                          <a:cxn ang="T120">
                                            <a:pos x="T16" y="T17"/>
                                          </a:cxn>
                                          <a:cxn ang="T121">
                                            <a:pos x="T18" y="T19"/>
                                          </a:cxn>
                                          <a:cxn ang="T122">
                                            <a:pos x="T20" y="T21"/>
                                          </a:cxn>
                                          <a:cxn ang="T123">
                                            <a:pos x="T22" y="T23"/>
                                          </a:cxn>
                                          <a:cxn ang="T124">
                                            <a:pos x="T24" y="T25"/>
                                          </a:cxn>
                                          <a:cxn ang="T125">
                                            <a:pos x="T26" y="T27"/>
                                          </a:cxn>
                                          <a:cxn ang="T126">
                                            <a:pos x="T28" y="T29"/>
                                          </a:cxn>
                                          <a:cxn ang="T127">
                                            <a:pos x="T30" y="T31"/>
                                          </a:cxn>
                                          <a:cxn ang="T128">
                                            <a:pos x="T32" y="T33"/>
                                          </a:cxn>
                                          <a:cxn ang="T129">
                                            <a:pos x="T34" y="T35"/>
                                          </a:cxn>
                                          <a:cxn ang="T130">
                                            <a:pos x="T36" y="T37"/>
                                          </a:cxn>
                                          <a:cxn ang="T131">
                                            <a:pos x="T38" y="T39"/>
                                          </a:cxn>
                                          <a:cxn ang="T132">
                                            <a:pos x="T40" y="T41"/>
                                          </a:cxn>
                                          <a:cxn ang="T133">
                                            <a:pos x="T42" y="T43"/>
                                          </a:cxn>
                                          <a:cxn ang="T134">
                                            <a:pos x="T44" y="T45"/>
                                          </a:cxn>
                                          <a:cxn ang="T135">
                                            <a:pos x="T46" y="T47"/>
                                          </a:cxn>
                                          <a:cxn ang="T136">
                                            <a:pos x="T48" y="T49"/>
                                          </a:cxn>
                                          <a:cxn ang="T137">
                                            <a:pos x="T50" y="T51"/>
                                          </a:cxn>
                                          <a:cxn ang="T138">
                                            <a:pos x="T52" y="T53"/>
                                          </a:cxn>
                                          <a:cxn ang="T139">
                                            <a:pos x="T54" y="T55"/>
                                          </a:cxn>
                                          <a:cxn ang="T140">
                                            <a:pos x="T56" y="T57"/>
                                          </a:cxn>
                                          <a:cxn ang="T141">
                                            <a:pos x="T58" y="T59"/>
                                          </a:cxn>
                                          <a:cxn ang="T142">
                                            <a:pos x="T60" y="T61"/>
                                          </a:cxn>
                                          <a:cxn ang="T143">
                                            <a:pos x="T62" y="T63"/>
                                          </a:cxn>
                                          <a:cxn ang="T144">
                                            <a:pos x="T64" y="T65"/>
                                          </a:cxn>
                                          <a:cxn ang="T145">
                                            <a:pos x="T66" y="T67"/>
                                          </a:cxn>
                                          <a:cxn ang="T146">
                                            <a:pos x="T68" y="T69"/>
                                          </a:cxn>
                                          <a:cxn ang="T147">
                                            <a:pos x="T70" y="T71"/>
                                          </a:cxn>
                                          <a:cxn ang="T148">
                                            <a:pos x="T72" y="T73"/>
                                          </a:cxn>
                                          <a:cxn ang="T149">
                                            <a:pos x="T74" y="T75"/>
                                          </a:cxn>
                                          <a:cxn ang="T150">
                                            <a:pos x="T76" y="T77"/>
                                          </a:cxn>
                                          <a:cxn ang="T151">
                                            <a:pos x="T78" y="T79"/>
                                          </a:cxn>
                                          <a:cxn ang="T152">
                                            <a:pos x="T80" y="T81"/>
                                          </a:cxn>
                                          <a:cxn ang="T153">
                                            <a:pos x="T82" y="T83"/>
                                          </a:cxn>
                                          <a:cxn ang="T154">
                                            <a:pos x="T84" y="T85"/>
                                          </a:cxn>
                                          <a:cxn ang="T155">
                                            <a:pos x="T86" y="T87"/>
                                          </a:cxn>
                                          <a:cxn ang="T156">
                                            <a:pos x="T88" y="T89"/>
                                          </a:cxn>
                                          <a:cxn ang="T157">
                                            <a:pos x="T90" y="T91"/>
                                          </a:cxn>
                                          <a:cxn ang="T158">
                                            <a:pos x="T92" y="T93"/>
                                          </a:cxn>
                                          <a:cxn ang="T159">
                                            <a:pos x="T94" y="T95"/>
                                          </a:cxn>
                                          <a:cxn ang="T160">
                                            <a:pos x="T96" y="T97"/>
                                          </a:cxn>
                                          <a:cxn ang="T161">
                                            <a:pos x="T98" y="T99"/>
                                          </a:cxn>
                                          <a:cxn ang="T162">
                                            <a:pos x="T100" y="T101"/>
                                          </a:cxn>
                                          <a:cxn ang="T163">
                                            <a:pos x="T102" y="T103"/>
                                          </a:cxn>
                                          <a:cxn ang="T164">
                                            <a:pos x="T104" y="T105"/>
                                          </a:cxn>
                                          <a:cxn ang="T165">
                                            <a:pos x="T106" y="T107"/>
                                          </a:cxn>
                                          <a:cxn ang="T166">
                                            <a:pos x="T108" y="T109"/>
                                          </a:cxn>
                                          <a:cxn ang="T167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Freeform 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85 w 3324"/>
                                          <a:gd name="T1" fmla="*/ 5 h 3324"/>
                                          <a:gd name="T2" fmla="*/ 62 w 3324"/>
                                          <a:gd name="T3" fmla="*/ 12 h 3324"/>
                                          <a:gd name="T4" fmla="*/ 42 w 3324"/>
                                          <a:gd name="T5" fmla="*/ 25 h 3324"/>
                                          <a:gd name="T6" fmla="*/ 25 w 3324"/>
                                          <a:gd name="T7" fmla="*/ 42 h 3324"/>
                                          <a:gd name="T8" fmla="*/ 12 w 3324"/>
                                          <a:gd name="T9" fmla="*/ 62 h 3324"/>
                                          <a:gd name="T10" fmla="*/ 5 w 3324"/>
                                          <a:gd name="T11" fmla="*/ 85 h 3324"/>
                                          <a:gd name="T12" fmla="*/ 4 w 3324"/>
                                          <a:gd name="T13" fmla="*/ 110 h 3324"/>
                                          <a:gd name="T14" fmla="*/ 8 w 3324"/>
                                          <a:gd name="T15" fmla="*/ 135 h 3324"/>
                                          <a:gd name="T16" fmla="*/ 18 w 3324"/>
                                          <a:gd name="T17" fmla="*/ 157 h 3324"/>
                                          <a:gd name="T18" fmla="*/ 33 w 3324"/>
                                          <a:gd name="T19" fmla="*/ 175 h 3324"/>
                                          <a:gd name="T20" fmla="*/ 51 w 3324"/>
                                          <a:gd name="T21" fmla="*/ 190 h 3324"/>
                                          <a:gd name="T22" fmla="*/ 73 w 3324"/>
                                          <a:gd name="T23" fmla="*/ 200 h 3324"/>
                                          <a:gd name="T24" fmla="*/ 98 w 3324"/>
                                          <a:gd name="T25" fmla="*/ 204 h 3324"/>
                                          <a:gd name="T26" fmla="*/ 123 w 3324"/>
                                          <a:gd name="T27" fmla="*/ 203 h 3324"/>
                                          <a:gd name="T28" fmla="*/ 146 w 3324"/>
                                          <a:gd name="T29" fmla="*/ 196 h 3324"/>
                                          <a:gd name="T30" fmla="*/ 166 w 3324"/>
                                          <a:gd name="T31" fmla="*/ 183 h 3324"/>
                                          <a:gd name="T32" fmla="*/ 183 w 3324"/>
                                          <a:gd name="T33" fmla="*/ 166 h 3324"/>
                                          <a:gd name="T34" fmla="*/ 196 w 3324"/>
                                          <a:gd name="T35" fmla="*/ 146 h 3324"/>
                                          <a:gd name="T36" fmla="*/ 203 w 3324"/>
                                          <a:gd name="T37" fmla="*/ 123 h 3324"/>
                                          <a:gd name="T38" fmla="*/ 205 w 3324"/>
                                          <a:gd name="T39" fmla="*/ 98 h 3324"/>
                                          <a:gd name="T40" fmla="*/ 200 w 3324"/>
                                          <a:gd name="T41" fmla="*/ 73 h 3324"/>
                                          <a:gd name="T42" fmla="*/ 190 w 3324"/>
                                          <a:gd name="T43" fmla="*/ 51 h 3324"/>
                                          <a:gd name="T44" fmla="*/ 175 w 3324"/>
                                          <a:gd name="T45" fmla="*/ 33 h 3324"/>
                                          <a:gd name="T46" fmla="*/ 157 w 3324"/>
                                          <a:gd name="T47" fmla="*/ 18 h 3324"/>
                                          <a:gd name="T48" fmla="*/ 135 w 3324"/>
                                          <a:gd name="T49" fmla="*/ 8 h 3324"/>
                                          <a:gd name="T50" fmla="*/ 110 w 3324"/>
                                          <a:gd name="T51" fmla="*/ 3 h 3324"/>
                                          <a:gd name="T52" fmla="*/ 117 w 3324"/>
                                          <a:gd name="T53" fmla="*/ 1 h 3324"/>
                                          <a:gd name="T54" fmla="*/ 142 w 3324"/>
                                          <a:gd name="T55" fmla="*/ 7 h 3324"/>
                                          <a:gd name="T56" fmla="*/ 163 w 3324"/>
                                          <a:gd name="T57" fmla="*/ 19 h 3324"/>
                                          <a:gd name="T58" fmla="*/ 182 w 3324"/>
                                          <a:gd name="T59" fmla="*/ 35 h 3324"/>
                                          <a:gd name="T60" fmla="*/ 196 w 3324"/>
                                          <a:gd name="T61" fmla="*/ 55 h 3324"/>
                                          <a:gd name="T62" fmla="*/ 205 w 3324"/>
                                          <a:gd name="T63" fmla="*/ 78 h 3324"/>
                                          <a:gd name="T64" fmla="*/ 208 w 3324"/>
                                          <a:gd name="T65" fmla="*/ 104 h 3324"/>
                                          <a:gd name="T66" fmla="*/ 205 w 3324"/>
                                          <a:gd name="T67" fmla="*/ 130 h 3324"/>
                                          <a:gd name="T68" fmla="*/ 196 w 3324"/>
                                          <a:gd name="T69" fmla="*/ 153 h 3324"/>
                                          <a:gd name="T70" fmla="*/ 182 w 3324"/>
                                          <a:gd name="T71" fmla="*/ 173 h 3324"/>
                                          <a:gd name="T72" fmla="*/ 163 w 3324"/>
                                          <a:gd name="T73" fmla="*/ 189 h 3324"/>
                                          <a:gd name="T74" fmla="*/ 142 w 3324"/>
                                          <a:gd name="T75" fmla="*/ 201 h 3324"/>
                                          <a:gd name="T76" fmla="*/ 117 w 3324"/>
                                          <a:gd name="T77" fmla="*/ 207 h 3324"/>
                                          <a:gd name="T78" fmla="*/ 91 w 3324"/>
                                          <a:gd name="T79" fmla="*/ 207 h 3324"/>
                                          <a:gd name="T80" fmla="*/ 66 w 3324"/>
                                          <a:gd name="T81" fmla="*/ 201 h 3324"/>
                                          <a:gd name="T82" fmla="*/ 45 w 3324"/>
                                          <a:gd name="T83" fmla="*/ 189 h 3324"/>
                                          <a:gd name="T84" fmla="*/ 26 w 3324"/>
                                          <a:gd name="T85" fmla="*/ 173 h 3324"/>
                                          <a:gd name="T86" fmla="*/ 12 w 3324"/>
                                          <a:gd name="T87" fmla="*/ 153 h 3324"/>
                                          <a:gd name="T88" fmla="*/ 3 w 3324"/>
                                          <a:gd name="T89" fmla="*/ 130 h 3324"/>
                                          <a:gd name="T90" fmla="*/ 0 w 3324"/>
                                          <a:gd name="T91" fmla="*/ 104 h 3324"/>
                                          <a:gd name="T92" fmla="*/ 3 w 3324"/>
                                          <a:gd name="T93" fmla="*/ 78 h 3324"/>
                                          <a:gd name="T94" fmla="*/ 12 w 3324"/>
                                          <a:gd name="T95" fmla="*/ 55 h 3324"/>
                                          <a:gd name="T96" fmla="*/ 26 w 3324"/>
                                          <a:gd name="T97" fmla="*/ 35 h 3324"/>
                                          <a:gd name="T98" fmla="*/ 45 w 3324"/>
                                          <a:gd name="T99" fmla="*/ 19 h 3324"/>
                                          <a:gd name="T100" fmla="*/ 66 w 3324"/>
                                          <a:gd name="T101" fmla="*/ 7 h 3324"/>
                                          <a:gd name="T102" fmla="*/ 91 w 3324"/>
                                          <a:gd name="T103" fmla="*/ 1 h 3324"/>
                                          <a:gd name="T104" fmla="*/ 0 60000 65536"/>
                                          <a:gd name="T105" fmla="*/ 0 60000 65536"/>
                                          <a:gd name="T106" fmla="*/ 0 60000 65536"/>
                                          <a:gd name="T107" fmla="*/ 0 60000 65536"/>
                                          <a:gd name="T108" fmla="*/ 0 60000 65536"/>
                                          <a:gd name="T109" fmla="*/ 0 60000 65536"/>
                                          <a:gd name="T110" fmla="*/ 0 60000 65536"/>
                                          <a:gd name="T111" fmla="*/ 0 60000 65536"/>
                                          <a:gd name="T112" fmla="*/ 0 60000 65536"/>
                                          <a:gd name="T113" fmla="*/ 0 60000 65536"/>
                                          <a:gd name="T114" fmla="*/ 0 60000 65536"/>
                                          <a:gd name="T115" fmla="*/ 0 60000 65536"/>
                                          <a:gd name="T116" fmla="*/ 0 60000 65536"/>
                                          <a:gd name="T117" fmla="*/ 0 60000 65536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  <a:gd name="T132" fmla="*/ 0 60000 65536"/>
                                          <a:gd name="T133" fmla="*/ 0 60000 65536"/>
                                          <a:gd name="T134" fmla="*/ 0 60000 65536"/>
                                          <a:gd name="T135" fmla="*/ 0 60000 65536"/>
                                          <a:gd name="T136" fmla="*/ 0 60000 65536"/>
                                          <a:gd name="T137" fmla="*/ 0 60000 65536"/>
                                          <a:gd name="T138" fmla="*/ 0 60000 65536"/>
                                          <a:gd name="T139" fmla="*/ 0 60000 65536"/>
                                          <a:gd name="T140" fmla="*/ 0 60000 65536"/>
                                          <a:gd name="T141" fmla="*/ 0 60000 65536"/>
                                          <a:gd name="T142" fmla="*/ 0 60000 65536"/>
                                          <a:gd name="T143" fmla="*/ 0 60000 65536"/>
                                          <a:gd name="T144" fmla="*/ 0 60000 65536"/>
                                          <a:gd name="T145" fmla="*/ 0 60000 65536"/>
                                          <a:gd name="T146" fmla="*/ 0 60000 65536"/>
                                          <a:gd name="T147" fmla="*/ 0 60000 65536"/>
                                          <a:gd name="T148" fmla="*/ 0 60000 65536"/>
                                          <a:gd name="T149" fmla="*/ 0 60000 65536"/>
                                          <a:gd name="T150" fmla="*/ 0 60000 65536"/>
                                          <a:gd name="T151" fmla="*/ 0 60000 65536"/>
                                          <a:gd name="T152" fmla="*/ 0 60000 65536"/>
                                          <a:gd name="T153" fmla="*/ 0 60000 65536"/>
                                          <a:gd name="T154" fmla="*/ 0 60000 65536"/>
                                          <a:gd name="T155" fmla="*/ 0 60000 65536"/>
                                        </a:gdLst>
                                        <a:ahLst/>
                                        <a:cxnLst>
                                          <a:cxn ang="T104">
                                            <a:pos x="T0" y="T1"/>
                                          </a:cxn>
                                          <a:cxn ang="T105">
                                            <a:pos x="T2" y="T3"/>
                                          </a:cxn>
                                          <a:cxn ang="T106">
                                            <a:pos x="T4" y="T5"/>
                                          </a:cxn>
                                          <a:cxn ang="T107">
                                            <a:pos x="T6" y="T7"/>
                                          </a:cxn>
                                          <a:cxn ang="T108">
                                            <a:pos x="T8" y="T9"/>
                                          </a:cxn>
                                          <a:cxn ang="T109">
                                            <a:pos x="T10" y="T11"/>
                                          </a:cxn>
                                          <a:cxn ang="T110">
                                            <a:pos x="T12" y="T13"/>
                                          </a:cxn>
                                          <a:cxn ang="T111">
                                            <a:pos x="T14" y="T15"/>
                                          </a:cxn>
                                          <a:cxn ang="T112">
                                            <a:pos x="T16" y="T17"/>
                                          </a:cxn>
                                          <a:cxn ang="T113">
                                            <a:pos x="T18" y="T19"/>
                                          </a:cxn>
                                          <a:cxn ang="T114">
                                            <a:pos x="T20" y="T21"/>
                                          </a:cxn>
                                          <a:cxn ang="T115">
                                            <a:pos x="T22" y="T23"/>
                                          </a:cxn>
                                          <a:cxn ang="T116">
                                            <a:pos x="T24" y="T25"/>
                                          </a:cxn>
                                          <a:cxn ang="T117">
                                            <a:pos x="T26" y="T27"/>
                                          </a:cxn>
                                          <a:cxn ang="T118">
                                            <a:pos x="T28" y="T29"/>
                                          </a:cxn>
                                          <a:cxn ang="T119">
                                            <a:pos x="T30" y="T31"/>
                                          </a:cxn>
                                          <a:cxn ang="T120">
                                            <a:pos x="T32" y="T33"/>
                                          </a:cxn>
                                          <a:cxn ang="T121">
                                            <a:pos x="T34" y="T35"/>
                                          </a:cxn>
                                          <a:cxn ang="T122">
                                            <a:pos x="T36" y="T37"/>
                                          </a:cxn>
                                          <a:cxn ang="T123">
                                            <a:pos x="T38" y="T39"/>
                                          </a:cxn>
                                          <a:cxn ang="T124">
                                            <a:pos x="T40" y="T41"/>
                                          </a:cxn>
                                          <a:cxn ang="T125">
                                            <a:pos x="T42" y="T43"/>
                                          </a:cxn>
                                          <a:cxn ang="T126">
                                            <a:pos x="T44" y="T45"/>
                                          </a:cxn>
                                          <a:cxn ang="T127">
                                            <a:pos x="T46" y="T47"/>
                                          </a:cxn>
                                          <a:cxn ang="T128">
                                            <a:pos x="T48" y="T49"/>
                                          </a:cxn>
                                          <a:cxn ang="T129">
                                            <a:pos x="T50" y="T51"/>
                                          </a:cxn>
                                          <a:cxn ang="T130">
                                            <a:pos x="T52" y="T53"/>
                                          </a:cxn>
                                          <a:cxn ang="T131">
                                            <a:pos x="T54" y="T55"/>
                                          </a:cxn>
                                          <a:cxn ang="T132">
                                            <a:pos x="T56" y="T57"/>
                                          </a:cxn>
                                          <a:cxn ang="T133">
                                            <a:pos x="T58" y="T59"/>
                                          </a:cxn>
                                          <a:cxn ang="T134">
                                            <a:pos x="T60" y="T61"/>
                                          </a:cxn>
                                          <a:cxn ang="T135">
                                            <a:pos x="T62" y="T63"/>
                                          </a:cxn>
                                          <a:cxn ang="T136">
                                            <a:pos x="T64" y="T65"/>
                                          </a:cxn>
                                          <a:cxn ang="T137">
                                            <a:pos x="T66" y="T67"/>
                                          </a:cxn>
                                          <a:cxn ang="T138">
                                            <a:pos x="T68" y="T69"/>
                                          </a:cxn>
                                          <a:cxn ang="T139">
                                            <a:pos x="T70" y="T71"/>
                                          </a:cxn>
                                          <a:cxn ang="T140">
                                            <a:pos x="T72" y="T73"/>
                                          </a:cxn>
                                          <a:cxn ang="T141">
                                            <a:pos x="T74" y="T75"/>
                                          </a:cxn>
                                          <a:cxn ang="T142">
                                            <a:pos x="T76" y="T77"/>
                                          </a:cxn>
                                          <a:cxn ang="T143">
                                            <a:pos x="T78" y="T79"/>
                                          </a:cxn>
                                          <a:cxn ang="T144">
                                            <a:pos x="T80" y="T81"/>
                                          </a:cxn>
                                          <a:cxn ang="T145">
                                            <a:pos x="T82" y="T83"/>
                                          </a:cxn>
                                          <a:cxn ang="T146">
                                            <a:pos x="T84" y="T85"/>
                                          </a:cxn>
                                          <a:cxn ang="T147">
                                            <a:pos x="T86" y="T87"/>
                                          </a:cxn>
                                          <a:cxn ang="T148">
                                            <a:pos x="T88" y="T89"/>
                                          </a:cxn>
                                          <a:cxn ang="T149">
                                            <a:pos x="T90" y="T91"/>
                                          </a:cxn>
                                          <a:cxn ang="T150">
                                            <a:pos x="T92" y="T93"/>
                                          </a:cxn>
                                          <a:cxn ang="T151">
                                            <a:pos x="T94" y="T95"/>
                                          </a:cxn>
                                          <a:cxn ang="T152">
                                            <a:pos x="T96" y="T97"/>
                                          </a:cxn>
                                          <a:cxn ang="T153">
                                            <a:pos x="T98" y="T99"/>
                                          </a:cxn>
                                          <a:cxn ang="T154">
                                            <a:pos x="T100" y="T101"/>
                                          </a:cxn>
                                          <a:cxn ang="T155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678B76" id="Group 10" o:spid="_x0000_s1026" alt="Email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CA/4xKBFwAAKIUAAA4AAAAAAAAAAAAAAAAALgIAAGRycy9lMm9Eb2MueG1sUEsBAi0A&#10;FAAGAAgAAAAhAGhHG9DYAAAAAwEAAA8AAAAAAAAAAAAAAAAA2xkAAGRycy9kb3ducmV2LnhtbFBL&#10;BQYAAAAABAAEAPMAAADgGgAAAAA=&#10;">
                            <v:shape id="Freeform 3" o:spid="_x0000_s1027" style="position:absolute;left:39;top:55;width:130;height:97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al8MA&#10;AADbAAAADwAAAGRycy9kb3ducmV2LnhtbERP22oCMRB9L/gPYYS+SM0qqGU1igiFVlCpl/dxM91s&#10;3Uy2m3Rd/94UhL7N4VxntmhtKRqqfeFYwaCfgCDOnC44V3A8vL28gvABWWPpmBTcyMNi3nmaYard&#10;lT+p2YdcxBD2KSowIVSplD4zZNH3XUUcuS9XWwwR1rnUNV5juC3lMEnG0mLBscFgRStD2WX/axXs&#10;dr11s/3IzMmG0yb/GZ3Pm++JUs/ddjkFEagN/+KH+13H+UP4+y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4al8MAAADbAAAADwAAAAAAAAAAAAAAAACYAgAAZHJzL2Rv&#10;d25yZXYueG1sUEsFBgAAAAAEAAQA9QAAAIgD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white [3201]" strokecolor="#0f3955 [3205]" strokeweight="1pt">
                              <v:stroke joinstyle="miter"/>
        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reeform 4" o:spid="_x0000_s1028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Qb8EA&#10;AADbAAAADwAAAGRycy9kb3ducmV2LnhtbERP32vCMBB+F/wfwg18m6kVxqxGGbJJEXRMB3s9mrMt&#10;NpeSRFv/+0UQfLuP7+ctVr1pxJWcry0rmIwTEMSF1TWXCn6PX6/vIHxA1thYJgU38rBaDgcLzLTt&#10;+Ieuh1CKGMI+QwVVCG0mpS8qMujHtiWO3Mk6gyFCV0rtsIvhppFpkrxJgzXHhgpbWldUnA8Xo+D0&#10;+dfJMNlqt89n37s83SRdnSo1euk/5iAC9eEpfrhzHedP4f5LP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KUG/BAAAA2wAAAA8AAAAAAAAAAAAAAAAAmAIAAGRycy9kb3du&#10;cmV2LnhtbFBLBQYAAAAABAAEAPUAAACGAw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white [3201]" strokecolor="#0f3955 [3205]" strokeweight="1pt">
                              <v:stroke joinstyle="miter"/>
      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341F0" w:rsidRPr="00E341F0">
              <w:trPr>
                <w:trHeight w:val="349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1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341F0" w:rsidRPr="00E341F0" w:rsidRDefault="00B216B2" w:rsidP="00E443F3">
                  <w:pPr>
                    <w:pStyle w:val="Heading3"/>
                    <w:framePr w:hSpace="180" w:wrap="around" w:hAnchor="margin" w:y="510"/>
                    <w:rPr>
                      <w:rFonts w:asciiTheme="minorHAnsi" w:hAnsiTheme="minorHAnsi"/>
                      <w:color w:val="071C2A" w:themeColor="accent2" w:themeShade="80"/>
                      <w:sz w:val="22"/>
                      <w:szCs w:val="22"/>
                      <w:lang w:val="mk-MK"/>
                    </w:rPr>
                  </w:pPr>
                  <w:sdt>
                    <w:sdtPr>
                      <w:rPr>
                        <w:rFonts w:asciiTheme="minorHAnsi" w:hAnsiTheme="minorHAnsi"/>
                        <w:color w:val="071C2A" w:themeColor="accent2" w:themeShade="80"/>
                        <w:sz w:val="22"/>
                        <w:szCs w:val="22"/>
                        <w:lang w:val="mk-MK"/>
                      </w:rPr>
                      <w:alias w:val="Email:"/>
                      <w:tag w:val="Email:"/>
                      <w:id w:val="-388495660"/>
                      <w:placeholder>
                        <w:docPart w:val="F77CFE58E9D646BA95FA0AA0BA772E4A"/>
                      </w:placeholder>
                      <w:temporary/>
                      <w:showingPlcHdr/>
                    </w:sdtPr>
                    <w:sdtEndPr/>
                    <w:sdtContent>
                      <w:r w:rsidR="00E341F0" w:rsidRPr="00E341F0">
                        <w:rPr>
                          <w:rFonts w:asciiTheme="minorHAnsi" w:hAnsiTheme="minorHAnsi"/>
                          <w:color w:val="071C2A" w:themeColor="accent2" w:themeShade="80"/>
                          <w:sz w:val="22"/>
                          <w:szCs w:val="22"/>
                          <w:lang w:val="mk-MK"/>
                        </w:rPr>
                        <w:t>Email</w:t>
                      </w:r>
                    </w:sdtContent>
                  </w:sdt>
                </w:p>
              </w:tc>
            </w:tr>
            <w:tr w:rsidR="00E341F0" w:rsidRPr="00E341F0">
              <w:trPr>
                <w:trHeight w:val="760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341F0" w:rsidRPr="00E341F0" w:rsidRDefault="00E341F0" w:rsidP="00E443F3">
                  <w:pPr>
                    <w:pStyle w:val="Heading3"/>
                    <w:framePr w:hSpace="180" w:wrap="around" w:hAnchor="margin" w:y="510"/>
                    <w:rPr>
                      <w:rFonts w:asciiTheme="minorHAnsi" w:hAnsiTheme="minorHAnsi"/>
                      <w:color w:val="071C2A" w:themeColor="accent2" w:themeShade="80"/>
                      <w:sz w:val="22"/>
                      <w:szCs w:val="22"/>
                      <w:lang w:val="mk-MK"/>
                    </w:rPr>
                  </w:pPr>
                  <w:r w:rsidRPr="00E341F0">
                    <w:rPr>
                      <w:rFonts w:asciiTheme="majorHAnsi" w:hAnsiTheme="majorHAnsi"/>
                      <w:noProof/>
                      <w:sz w:val="20"/>
                      <w:szCs w:val="24"/>
                      <w:lang w:val="mk-MK" w:eastAsia="mk-MK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28930" cy="328930"/>
                            <wp:effectExtent l="19050" t="19050" r="13970" b="13970"/>
                            <wp:docPr id="7" name="Group 7" descr="Telephone icon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28930" cy="328930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8" name="Freeform 1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85 w 3324"/>
                                          <a:gd name="T1" fmla="*/ 5 h 3324"/>
                                          <a:gd name="T2" fmla="*/ 62 w 3324"/>
                                          <a:gd name="T3" fmla="*/ 12 h 3324"/>
                                          <a:gd name="T4" fmla="*/ 42 w 3324"/>
                                          <a:gd name="T5" fmla="*/ 25 h 3324"/>
                                          <a:gd name="T6" fmla="*/ 25 w 3324"/>
                                          <a:gd name="T7" fmla="*/ 42 h 3324"/>
                                          <a:gd name="T8" fmla="*/ 12 w 3324"/>
                                          <a:gd name="T9" fmla="*/ 62 h 3324"/>
                                          <a:gd name="T10" fmla="*/ 5 w 3324"/>
                                          <a:gd name="T11" fmla="*/ 85 h 3324"/>
                                          <a:gd name="T12" fmla="*/ 4 w 3324"/>
                                          <a:gd name="T13" fmla="*/ 110 h 3324"/>
                                          <a:gd name="T14" fmla="*/ 8 w 3324"/>
                                          <a:gd name="T15" fmla="*/ 135 h 3324"/>
                                          <a:gd name="T16" fmla="*/ 18 w 3324"/>
                                          <a:gd name="T17" fmla="*/ 157 h 3324"/>
                                          <a:gd name="T18" fmla="*/ 33 w 3324"/>
                                          <a:gd name="T19" fmla="*/ 175 h 3324"/>
                                          <a:gd name="T20" fmla="*/ 51 w 3324"/>
                                          <a:gd name="T21" fmla="*/ 190 h 3324"/>
                                          <a:gd name="T22" fmla="*/ 73 w 3324"/>
                                          <a:gd name="T23" fmla="*/ 200 h 3324"/>
                                          <a:gd name="T24" fmla="*/ 98 w 3324"/>
                                          <a:gd name="T25" fmla="*/ 204 h 3324"/>
                                          <a:gd name="T26" fmla="*/ 123 w 3324"/>
                                          <a:gd name="T27" fmla="*/ 203 h 3324"/>
                                          <a:gd name="T28" fmla="*/ 146 w 3324"/>
                                          <a:gd name="T29" fmla="*/ 196 h 3324"/>
                                          <a:gd name="T30" fmla="*/ 166 w 3324"/>
                                          <a:gd name="T31" fmla="*/ 183 h 3324"/>
                                          <a:gd name="T32" fmla="*/ 183 w 3324"/>
                                          <a:gd name="T33" fmla="*/ 166 h 3324"/>
                                          <a:gd name="T34" fmla="*/ 196 w 3324"/>
                                          <a:gd name="T35" fmla="*/ 146 h 3324"/>
                                          <a:gd name="T36" fmla="*/ 203 w 3324"/>
                                          <a:gd name="T37" fmla="*/ 123 h 3324"/>
                                          <a:gd name="T38" fmla="*/ 205 w 3324"/>
                                          <a:gd name="T39" fmla="*/ 98 h 3324"/>
                                          <a:gd name="T40" fmla="*/ 200 w 3324"/>
                                          <a:gd name="T41" fmla="*/ 73 h 3324"/>
                                          <a:gd name="T42" fmla="*/ 190 w 3324"/>
                                          <a:gd name="T43" fmla="*/ 51 h 3324"/>
                                          <a:gd name="T44" fmla="*/ 175 w 3324"/>
                                          <a:gd name="T45" fmla="*/ 33 h 3324"/>
                                          <a:gd name="T46" fmla="*/ 157 w 3324"/>
                                          <a:gd name="T47" fmla="*/ 18 h 3324"/>
                                          <a:gd name="T48" fmla="*/ 135 w 3324"/>
                                          <a:gd name="T49" fmla="*/ 8 h 3324"/>
                                          <a:gd name="T50" fmla="*/ 110 w 3324"/>
                                          <a:gd name="T51" fmla="*/ 3 h 3324"/>
                                          <a:gd name="T52" fmla="*/ 117 w 3324"/>
                                          <a:gd name="T53" fmla="*/ 1 h 3324"/>
                                          <a:gd name="T54" fmla="*/ 142 w 3324"/>
                                          <a:gd name="T55" fmla="*/ 7 h 3324"/>
                                          <a:gd name="T56" fmla="*/ 163 w 3324"/>
                                          <a:gd name="T57" fmla="*/ 19 h 3324"/>
                                          <a:gd name="T58" fmla="*/ 182 w 3324"/>
                                          <a:gd name="T59" fmla="*/ 35 h 3324"/>
                                          <a:gd name="T60" fmla="*/ 196 w 3324"/>
                                          <a:gd name="T61" fmla="*/ 55 h 3324"/>
                                          <a:gd name="T62" fmla="*/ 205 w 3324"/>
                                          <a:gd name="T63" fmla="*/ 78 h 3324"/>
                                          <a:gd name="T64" fmla="*/ 208 w 3324"/>
                                          <a:gd name="T65" fmla="*/ 104 h 3324"/>
                                          <a:gd name="T66" fmla="*/ 205 w 3324"/>
                                          <a:gd name="T67" fmla="*/ 130 h 3324"/>
                                          <a:gd name="T68" fmla="*/ 196 w 3324"/>
                                          <a:gd name="T69" fmla="*/ 153 h 3324"/>
                                          <a:gd name="T70" fmla="*/ 182 w 3324"/>
                                          <a:gd name="T71" fmla="*/ 173 h 3324"/>
                                          <a:gd name="T72" fmla="*/ 163 w 3324"/>
                                          <a:gd name="T73" fmla="*/ 189 h 3324"/>
                                          <a:gd name="T74" fmla="*/ 142 w 3324"/>
                                          <a:gd name="T75" fmla="*/ 201 h 3324"/>
                                          <a:gd name="T76" fmla="*/ 117 w 3324"/>
                                          <a:gd name="T77" fmla="*/ 207 h 3324"/>
                                          <a:gd name="T78" fmla="*/ 91 w 3324"/>
                                          <a:gd name="T79" fmla="*/ 207 h 3324"/>
                                          <a:gd name="T80" fmla="*/ 66 w 3324"/>
                                          <a:gd name="T81" fmla="*/ 201 h 3324"/>
                                          <a:gd name="T82" fmla="*/ 45 w 3324"/>
                                          <a:gd name="T83" fmla="*/ 189 h 3324"/>
                                          <a:gd name="T84" fmla="*/ 26 w 3324"/>
                                          <a:gd name="T85" fmla="*/ 173 h 3324"/>
                                          <a:gd name="T86" fmla="*/ 12 w 3324"/>
                                          <a:gd name="T87" fmla="*/ 153 h 3324"/>
                                          <a:gd name="T88" fmla="*/ 3 w 3324"/>
                                          <a:gd name="T89" fmla="*/ 130 h 3324"/>
                                          <a:gd name="T90" fmla="*/ 0 w 3324"/>
                                          <a:gd name="T91" fmla="*/ 104 h 3324"/>
                                          <a:gd name="T92" fmla="*/ 3 w 3324"/>
                                          <a:gd name="T93" fmla="*/ 78 h 3324"/>
                                          <a:gd name="T94" fmla="*/ 12 w 3324"/>
                                          <a:gd name="T95" fmla="*/ 55 h 3324"/>
                                          <a:gd name="T96" fmla="*/ 26 w 3324"/>
                                          <a:gd name="T97" fmla="*/ 35 h 3324"/>
                                          <a:gd name="T98" fmla="*/ 45 w 3324"/>
                                          <a:gd name="T99" fmla="*/ 19 h 3324"/>
                                          <a:gd name="T100" fmla="*/ 66 w 3324"/>
                                          <a:gd name="T101" fmla="*/ 7 h 3324"/>
                                          <a:gd name="T102" fmla="*/ 91 w 3324"/>
                                          <a:gd name="T103" fmla="*/ 1 h 3324"/>
                                          <a:gd name="T104" fmla="*/ 0 60000 65536"/>
                                          <a:gd name="T105" fmla="*/ 0 60000 65536"/>
                                          <a:gd name="T106" fmla="*/ 0 60000 65536"/>
                                          <a:gd name="T107" fmla="*/ 0 60000 65536"/>
                                          <a:gd name="T108" fmla="*/ 0 60000 65536"/>
                                          <a:gd name="T109" fmla="*/ 0 60000 65536"/>
                                          <a:gd name="T110" fmla="*/ 0 60000 65536"/>
                                          <a:gd name="T111" fmla="*/ 0 60000 65536"/>
                                          <a:gd name="T112" fmla="*/ 0 60000 65536"/>
                                          <a:gd name="T113" fmla="*/ 0 60000 65536"/>
                                          <a:gd name="T114" fmla="*/ 0 60000 65536"/>
                                          <a:gd name="T115" fmla="*/ 0 60000 65536"/>
                                          <a:gd name="T116" fmla="*/ 0 60000 65536"/>
                                          <a:gd name="T117" fmla="*/ 0 60000 65536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  <a:gd name="T132" fmla="*/ 0 60000 65536"/>
                                          <a:gd name="T133" fmla="*/ 0 60000 65536"/>
                                          <a:gd name="T134" fmla="*/ 0 60000 65536"/>
                                          <a:gd name="T135" fmla="*/ 0 60000 65536"/>
                                          <a:gd name="T136" fmla="*/ 0 60000 65536"/>
                                          <a:gd name="T137" fmla="*/ 0 60000 65536"/>
                                          <a:gd name="T138" fmla="*/ 0 60000 65536"/>
                                          <a:gd name="T139" fmla="*/ 0 60000 65536"/>
                                          <a:gd name="T140" fmla="*/ 0 60000 65536"/>
                                          <a:gd name="T141" fmla="*/ 0 60000 65536"/>
                                          <a:gd name="T142" fmla="*/ 0 60000 65536"/>
                                          <a:gd name="T143" fmla="*/ 0 60000 65536"/>
                                          <a:gd name="T144" fmla="*/ 0 60000 65536"/>
                                          <a:gd name="T145" fmla="*/ 0 60000 65536"/>
                                          <a:gd name="T146" fmla="*/ 0 60000 65536"/>
                                          <a:gd name="T147" fmla="*/ 0 60000 65536"/>
                                          <a:gd name="T148" fmla="*/ 0 60000 65536"/>
                                          <a:gd name="T149" fmla="*/ 0 60000 65536"/>
                                          <a:gd name="T150" fmla="*/ 0 60000 65536"/>
                                          <a:gd name="T151" fmla="*/ 0 60000 65536"/>
                                          <a:gd name="T152" fmla="*/ 0 60000 65536"/>
                                          <a:gd name="T153" fmla="*/ 0 60000 65536"/>
                                          <a:gd name="T154" fmla="*/ 0 60000 65536"/>
                                          <a:gd name="T155" fmla="*/ 0 60000 65536"/>
                                        </a:gdLst>
                                        <a:ahLst/>
                                        <a:cxnLst>
                                          <a:cxn ang="T104">
                                            <a:pos x="T0" y="T1"/>
                                          </a:cxn>
                                          <a:cxn ang="T105">
                                            <a:pos x="T2" y="T3"/>
                                          </a:cxn>
                                          <a:cxn ang="T106">
                                            <a:pos x="T4" y="T5"/>
                                          </a:cxn>
                                          <a:cxn ang="T107">
                                            <a:pos x="T6" y="T7"/>
                                          </a:cxn>
                                          <a:cxn ang="T108">
                                            <a:pos x="T8" y="T9"/>
                                          </a:cxn>
                                          <a:cxn ang="T109">
                                            <a:pos x="T10" y="T11"/>
                                          </a:cxn>
                                          <a:cxn ang="T110">
                                            <a:pos x="T12" y="T13"/>
                                          </a:cxn>
                                          <a:cxn ang="T111">
                                            <a:pos x="T14" y="T15"/>
                                          </a:cxn>
                                          <a:cxn ang="T112">
                                            <a:pos x="T16" y="T17"/>
                                          </a:cxn>
                                          <a:cxn ang="T113">
                                            <a:pos x="T18" y="T19"/>
                                          </a:cxn>
                                          <a:cxn ang="T114">
                                            <a:pos x="T20" y="T21"/>
                                          </a:cxn>
                                          <a:cxn ang="T115">
                                            <a:pos x="T22" y="T23"/>
                                          </a:cxn>
                                          <a:cxn ang="T116">
                                            <a:pos x="T24" y="T25"/>
                                          </a:cxn>
                                          <a:cxn ang="T117">
                                            <a:pos x="T26" y="T27"/>
                                          </a:cxn>
                                          <a:cxn ang="T118">
                                            <a:pos x="T28" y="T29"/>
                                          </a:cxn>
                                          <a:cxn ang="T119">
                                            <a:pos x="T30" y="T31"/>
                                          </a:cxn>
                                          <a:cxn ang="T120">
                                            <a:pos x="T32" y="T33"/>
                                          </a:cxn>
                                          <a:cxn ang="T121">
                                            <a:pos x="T34" y="T35"/>
                                          </a:cxn>
                                          <a:cxn ang="T122">
                                            <a:pos x="T36" y="T37"/>
                                          </a:cxn>
                                          <a:cxn ang="T123">
                                            <a:pos x="T38" y="T39"/>
                                          </a:cxn>
                                          <a:cxn ang="T124">
                                            <a:pos x="T40" y="T41"/>
                                          </a:cxn>
                                          <a:cxn ang="T125">
                                            <a:pos x="T42" y="T43"/>
                                          </a:cxn>
                                          <a:cxn ang="T126">
                                            <a:pos x="T44" y="T45"/>
                                          </a:cxn>
                                          <a:cxn ang="T127">
                                            <a:pos x="T46" y="T47"/>
                                          </a:cxn>
                                          <a:cxn ang="T128">
                                            <a:pos x="T48" y="T49"/>
                                          </a:cxn>
                                          <a:cxn ang="T129">
                                            <a:pos x="T50" y="T51"/>
                                          </a:cxn>
                                          <a:cxn ang="T130">
                                            <a:pos x="T52" y="T53"/>
                                          </a:cxn>
                                          <a:cxn ang="T131">
                                            <a:pos x="T54" y="T55"/>
                                          </a:cxn>
                                          <a:cxn ang="T132">
                                            <a:pos x="T56" y="T57"/>
                                          </a:cxn>
                                          <a:cxn ang="T133">
                                            <a:pos x="T58" y="T59"/>
                                          </a:cxn>
                                          <a:cxn ang="T134">
                                            <a:pos x="T60" y="T61"/>
                                          </a:cxn>
                                          <a:cxn ang="T135">
                                            <a:pos x="T62" y="T63"/>
                                          </a:cxn>
                                          <a:cxn ang="T136">
                                            <a:pos x="T64" y="T65"/>
                                          </a:cxn>
                                          <a:cxn ang="T137">
                                            <a:pos x="T66" y="T67"/>
                                          </a:cxn>
                                          <a:cxn ang="T138">
                                            <a:pos x="T68" y="T69"/>
                                          </a:cxn>
                                          <a:cxn ang="T139">
                                            <a:pos x="T70" y="T71"/>
                                          </a:cxn>
                                          <a:cxn ang="T140">
                                            <a:pos x="T72" y="T73"/>
                                          </a:cxn>
                                          <a:cxn ang="T141">
                                            <a:pos x="T74" y="T75"/>
                                          </a:cxn>
                                          <a:cxn ang="T142">
                                            <a:pos x="T76" y="T77"/>
                                          </a:cxn>
                                          <a:cxn ang="T143">
                                            <a:pos x="T78" y="T79"/>
                                          </a:cxn>
                                          <a:cxn ang="T144">
                                            <a:pos x="T80" y="T81"/>
                                          </a:cxn>
                                          <a:cxn ang="T145">
                                            <a:pos x="T82" y="T83"/>
                                          </a:cxn>
                                          <a:cxn ang="T146">
                                            <a:pos x="T84" y="T85"/>
                                          </a:cxn>
                                          <a:cxn ang="T147">
                                            <a:pos x="T86" y="T87"/>
                                          </a:cxn>
                                          <a:cxn ang="T148">
                                            <a:pos x="T88" y="T89"/>
                                          </a:cxn>
                                          <a:cxn ang="T149">
                                            <a:pos x="T90" y="T91"/>
                                          </a:cxn>
                                          <a:cxn ang="T150">
                                            <a:pos x="T92" y="T93"/>
                                          </a:cxn>
                                          <a:cxn ang="T151">
                                            <a:pos x="T94" y="T95"/>
                                          </a:cxn>
                                          <a:cxn ang="T152">
                                            <a:pos x="T96" y="T97"/>
                                          </a:cxn>
                                          <a:cxn ang="T153">
                                            <a:pos x="T98" y="T99"/>
                                          </a:cxn>
                                          <a:cxn ang="T154">
                                            <a:pos x="T100" y="T101"/>
                                          </a:cxn>
                                          <a:cxn ang="T155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Freeform 1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89 w 2265"/>
                                          <a:gd name="T1" fmla="*/ 86 h 1560"/>
                                          <a:gd name="T2" fmla="*/ 70 w 2265"/>
                                          <a:gd name="T3" fmla="*/ 78 h 1560"/>
                                          <a:gd name="T4" fmla="*/ 73 w 2265"/>
                                          <a:gd name="T5" fmla="*/ 85 h 1560"/>
                                          <a:gd name="T6" fmla="*/ 50 w 2265"/>
                                          <a:gd name="T7" fmla="*/ 80 h 1560"/>
                                          <a:gd name="T8" fmla="*/ 57 w 2265"/>
                                          <a:gd name="T9" fmla="*/ 82 h 1560"/>
                                          <a:gd name="T10" fmla="*/ 93 w 2265"/>
                                          <a:gd name="T11" fmla="*/ 82 h 1560"/>
                                          <a:gd name="T12" fmla="*/ 82 w 2265"/>
                                          <a:gd name="T13" fmla="*/ 82 h 1560"/>
                                          <a:gd name="T14" fmla="*/ 76 w 2265"/>
                                          <a:gd name="T15" fmla="*/ 81 h 1560"/>
                                          <a:gd name="T16" fmla="*/ 66 w 2265"/>
                                          <a:gd name="T17" fmla="*/ 85 h 1560"/>
                                          <a:gd name="T18" fmla="*/ 58 w 2265"/>
                                          <a:gd name="T19" fmla="*/ 79 h 1560"/>
                                          <a:gd name="T20" fmla="*/ 48 w 2265"/>
                                          <a:gd name="T21" fmla="*/ 85 h 1560"/>
                                          <a:gd name="T22" fmla="*/ 85 w 2265"/>
                                          <a:gd name="T23" fmla="*/ 66 h 1560"/>
                                          <a:gd name="T24" fmla="*/ 92 w 2265"/>
                                          <a:gd name="T25" fmla="*/ 70 h 1560"/>
                                          <a:gd name="T26" fmla="*/ 67 w 2265"/>
                                          <a:gd name="T27" fmla="*/ 68 h 1560"/>
                                          <a:gd name="T28" fmla="*/ 74 w 2265"/>
                                          <a:gd name="T29" fmla="*/ 68 h 1560"/>
                                          <a:gd name="T30" fmla="*/ 50 w 2265"/>
                                          <a:gd name="T31" fmla="*/ 71 h 1560"/>
                                          <a:gd name="T32" fmla="*/ 55 w 2265"/>
                                          <a:gd name="T33" fmla="*/ 66 h 1560"/>
                                          <a:gd name="T34" fmla="*/ 91 w 2265"/>
                                          <a:gd name="T35" fmla="*/ 74 h 1560"/>
                                          <a:gd name="T36" fmla="*/ 84 w 2265"/>
                                          <a:gd name="T37" fmla="*/ 65 h 1560"/>
                                          <a:gd name="T38" fmla="*/ 75 w 2265"/>
                                          <a:gd name="T39" fmla="*/ 73 h 1560"/>
                                          <a:gd name="T40" fmla="*/ 68 w 2265"/>
                                          <a:gd name="T41" fmla="*/ 64 h 1560"/>
                                          <a:gd name="T42" fmla="*/ 56 w 2265"/>
                                          <a:gd name="T43" fmla="*/ 74 h 1560"/>
                                          <a:gd name="T44" fmla="*/ 50 w 2265"/>
                                          <a:gd name="T45" fmla="*/ 65 h 1560"/>
                                          <a:gd name="T46" fmla="*/ 86 w 2265"/>
                                          <a:gd name="T47" fmla="*/ 59 h 1560"/>
                                          <a:gd name="T48" fmla="*/ 89 w 2265"/>
                                          <a:gd name="T49" fmla="*/ 52 h 1560"/>
                                          <a:gd name="T50" fmla="*/ 71 w 2265"/>
                                          <a:gd name="T51" fmla="*/ 60 h 1560"/>
                                          <a:gd name="T52" fmla="*/ 52 w 2265"/>
                                          <a:gd name="T53" fmla="*/ 52 h 1560"/>
                                          <a:gd name="T54" fmla="*/ 56 w 2265"/>
                                          <a:gd name="T55" fmla="*/ 58 h 1560"/>
                                          <a:gd name="T56" fmla="*/ 91 w 2265"/>
                                          <a:gd name="T57" fmla="*/ 51 h 1560"/>
                                          <a:gd name="T58" fmla="*/ 84 w 2265"/>
                                          <a:gd name="T59" fmla="*/ 60 h 1560"/>
                                          <a:gd name="T60" fmla="*/ 72 w 2265"/>
                                          <a:gd name="T61" fmla="*/ 50 h 1560"/>
                                          <a:gd name="T62" fmla="*/ 69 w 2265"/>
                                          <a:gd name="T63" fmla="*/ 61 h 1560"/>
                                          <a:gd name="T64" fmla="*/ 53 w 2265"/>
                                          <a:gd name="T65" fmla="*/ 50 h 1560"/>
                                          <a:gd name="T66" fmla="*/ 53 w 2265"/>
                                          <a:gd name="T67" fmla="*/ 61 h 1560"/>
                                          <a:gd name="T68" fmla="*/ 52 w 2265"/>
                                          <a:gd name="T69" fmla="*/ 50 h 1560"/>
                                          <a:gd name="T70" fmla="*/ 29 w 2265"/>
                                          <a:gd name="T71" fmla="*/ 58 h 1560"/>
                                          <a:gd name="T72" fmla="*/ 14 w 2265"/>
                                          <a:gd name="T73" fmla="*/ 73 h 1560"/>
                                          <a:gd name="T74" fmla="*/ 28 w 2265"/>
                                          <a:gd name="T75" fmla="*/ 93 h 1560"/>
                                          <a:gd name="T76" fmla="*/ 127 w 2265"/>
                                          <a:gd name="T77" fmla="*/ 78 h 1560"/>
                                          <a:gd name="T78" fmla="*/ 121 w 2265"/>
                                          <a:gd name="T79" fmla="*/ 59 h 1560"/>
                                          <a:gd name="T80" fmla="*/ 97 w 2265"/>
                                          <a:gd name="T81" fmla="*/ 43 h 1560"/>
                                          <a:gd name="T82" fmla="*/ 12 w 2265"/>
                                          <a:gd name="T83" fmla="*/ 10 h 1560"/>
                                          <a:gd name="T84" fmla="*/ 4 w 2265"/>
                                          <a:gd name="T85" fmla="*/ 31 h 1560"/>
                                          <a:gd name="T86" fmla="*/ 4 w 2265"/>
                                          <a:gd name="T87" fmla="*/ 43 h 1560"/>
                                          <a:gd name="T88" fmla="*/ 18 w 2265"/>
                                          <a:gd name="T89" fmla="*/ 55 h 1560"/>
                                          <a:gd name="T90" fmla="*/ 40 w 2265"/>
                                          <a:gd name="T91" fmla="*/ 45 h 1560"/>
                                          <a:gd name="T92" fmla="*/ 108 w 2265"/>
                                          <a:gd name="T93" fmla="*/ 52 h 1560"/>
                                          <a:gd name="T94" fmla="*/ 133 w 2265"/>
                                          <a:gd name="T95" fmla="*/ 49 h 1560"/>
                                          <a:gd name="T96" fmla="*/ 137 w 2265"/>
                                          <a:gd name="T97" fmla="*/ 41 h 1560"/>
                                          <a:gd name="T98" fmla="*/ 135 w 2265"/>
                                          <a:gd name="T99" fmla="*/ 21 h 1560"/>
                                          <a:gd name="T100" fmla="*/ 114 w 2265"/>
                                          <a:gd name="T101" fmla="*/ 4 h 1560"/>
                                          <a:gd name="T102" fmla="*/ 134 w 2265"/>
                                          <a:gd name="T103" fmla="*/ 11 h 1560"/>
                                          <a:gd name="T104" fmla="*/ 139 w 2265"/>
                                          <a:gd name="T105" fmla="*/ 47 h 1560"/>
                                          <a:gd name="T106" fmla="*/ 130 w 2265"/>
                                          <a:gd name="T107" fmla="*/ 67 h 1560"/>
                                          <a:gd name="T108" fmla="*/ 122 w 2265"/>
                                          <a:gd name="T109" fmla="*/ 92 h 1560"/>
                                          <a:gd name="T110" fmla="*/ 15 w 2265"/>
                                          <a:gd name="T111" fmla="*/ 88 h 1560"/>
                                          <a:gd name="T112" fmla="*/ 14 w 2265"/>
                                          <a:gd name="T113" fmla="*/ 61 h 1560"/>
                                          <a:gd name="T114" fmla="*/ 0 w 2265"/>
                                          <a:gd name="T115" fmla="*/ 33 h 1560"/>
                                          <a:gd name="T116" fmla="*/ 15 w 2265"/>
                                          <a:gd name="T117" fmla="*/ 4 h 1560"/>
                                          <a:gd name="T118" fmla="*/ 0 60000 65536"/>
                                          <a:gd name="T119" fmla="*/ 0 60000 65536"/>
                                          <a:gd name="T120" fmla="*/ 0 60000 65536"/>
                                          <a:gd name="T121" fmla="*/ 0 60000 65536"/>
                                          <a:gd name="T122" fmla="*/ 0 60000 65536"/>
                                          <a:gd name="T123" fmla="*/ 0 60000 65536"/>
                                          <a:gd name="T124" fmla="*/ 0 60000 65536"/>
                                          <a:gd name="T125" fmla="*/ 0 60000 65536"/>
                                          <a:gd name="T126" fmla="*/ 0 60000 65536"/>
                                          <a:gd name="T127" fmla="*/ 0 60000 65536"/>
                                          <a:gd name="T128" fmla="*/ 0 60000 65536"/>
                                          <a:gd name="T129" fmla="*/ 0 60000 65536"/>
                                          <a:gd name="T130" fmla="*/ 0 60000 65536"/>
                                          <a:gd name="T131" fmla="*/ 0 60000 65536"/>
                                          <a:gd name="T132" fmla="*/ 0 60000 65536"/>
                                          <a:gd name="T133" fmla="*/ 0 60000 65536"/>
                                          <a:gd name="T134" fmla="*/ 0 60000 65536"/>
                                          <a:gd name="T135" fmla="*/ 0 60000 65536"/>
                                          <a:gd name="T136" fmla="*/ 0 60000 65536"/>
                                          <a:gd name="T137" fmla="*/ 0 60000 65536"/>
                                          <a:gd name="T138" fmla="*/ 0 60000 65536"/>
                                          <a:gd name="T139" fmla="*/ 0 60000 65536"/>
                                          <a:gd name="T140" fmla="*/ 0 60000 65536"/>
                                          <a:gd name="T141" fmla="*/ 0 60000 65536"/>
                                          <a:gd name="T142" fmla="*/ 0 60000 65536"/>
                                          <a:gd name="T143" fmla="*/ 0 60000 65536"/>
                                          <a:gd name="T144" fmla="*/ 0 60000 65536"/>
                                          <a:gd name="T145" fmla="*/ 0 60000 65536"/>
                                          <a:gd name="T146" fmla="*/ 0 60000 65536"/>
                                          <a:gd name="T147" fmla="*/ 0 60000 65536"/>
                                          <a:gd name="T148" fmla="*/ 0 60000 65536"/>
                                          <a:gd name="T149" fmla="*/ 0 60000 65536"/>
                                          <a:gd name="T150" fmla="*/ 0 60000 65536"/>
                                          <a:gd name="T151" fmla="*/ 0 60000 65536"/>
                                          <a:gd name="T152" fmla="*/ 0 60000 65536"/>
                                          <a:gd name="T153" fmla="*/ 0 60000 65536"/>
                                          <a:gd name="T154" fmla="*/ 0 60000 65536"/>
                                          <a:gd name="T155" fmla="*/ 0 60000 65536"/>
                                          <a:gd name="T156" fmla="*/ 0 60000 65536"/>
                                          <a:gd name="T157" fmla="*/ 0 60000 65536"/>
                                          <a:gd name="T158" fmla="*/ 0 60000 65536"/>
                                          <a:gd name="T159" fmla="*/ 0 60000 65536"/>
                                          <a:gd name="T160" fmla="*/ 0 60000 65536"/>
                                          <a:gd name="T161" fmla="*/ 0 60000 65536"/>
                                          <a:gd name="T162" fmla="*/ 0 60000 65536"/>
                                          <a:gd name="T163" fmla="*/ 0 60000 65536"/>
                                          <a:gd name="T164" fmla="*/ 0 60000 65536"/>
                                          <a:gd name="T165" fmla="*/ 0 60000 65536"/>
                                          <a:gd name="T166" fmla="*/ 0 60000 65536"/>
                                          <a:gd name="T167" fmla="*/ 0 60000 65536"/>
                                          <a:gd name="T168" fmla="*/ 0 60000 65536"/>
                                          <a:gd name="T169" fmla="*/ 0 60000 65536"/>
                                          <a:gd name="T170" fmla="*/ 0 60000 65536"/>
                                          <a:gd name="T171" fmla="*/ 0 60000 65536"/>
                                          <a:gd name="T172" fmla="*/ 0 60000 65536"/>
                                          <a:gd name="T173" fmla="*/ 0 60000 65536"/>
                                          <a:gd name="T174" fmla="*/ 0 60000 65536"/>
                                          <a:gd name="T175" fmla="*/ 0 60000 65536"/>
                                          <a:gd name="T176" fmla="*/ 0 60000 65536"/>
                                        </a:gdLst>
                                        <a:ahLst/>
                                        <a:cxnLst>
                                          <a:cxn ang="T118">
                                            <a:pos x="T0" y="T1"/>
                                          </a:cxn>
                                          <a:cxn ang="T119">
                                            <a:pos x="T2" y="T3"/>
                                          </a:cxn>
                                          <a:cxn ang="T120">
                                            <a:pos x="T4" y="T5"/>
                                          </a:cxn>
                                          <a:cxn ang="T121">
                                            <a:pos x="T6" y="T7"/>
                                          </a:cxn>
                                          <a:cxn ang="T122">
                                            <a:pos x="T8" y="T9"/>
                                          </a:cxn>
                                          <a:cxn ang="T123">
                                            <a:pos x="T10" y="T11"/>
                                          </a:cxn>
                                          <a:cxn ang="T124">
                                            <a:pos x="T12" y="T13"/>
                                          </a:cxn>
                                          <a:cxn ang="T125">
                                            <a:pos x="T14" y="T15"/>
                                          </a:cxn>
                                          <a:cxn ang="T126">
                                            <a:pos x="T16" y="T17"/>
                                          </a:cxn>
                                          <a:cxn ang="T127">
                                            <a:pos x="T18" y="T19"/>
                                          </a:cxn>
                                          <a:cxn ang="T128">
                                            <a:pos x="T20" y="T21"/>
                                          </a:cxn>
                                          <a:cxn ang="T129">
                                            <a:pos x="T22" y="T23"/>
                                          </a:cxn>
                                          <a:cxn ang="T130">
                                            <a:pos x="T24" y="T25"/>
                                          </a:cxn>
                                          <a:cxn ang="T131">
                                            <a:pos x="T26" y="T27"/>
                                          </a:cxn>
                                          <a:cxn ang="T132">
                                            <a:pos x="T28" y="T29"/>
                                          </a:cxn>
                                          <a:cxn ang="T133">
                                            <a:pos x="T30" y="T31"/>
                                          </a:cxn>
                                          <a:cxn ang="T134">
                                            <a:pos x="T32" y="T33"/>
                                          </a:cxn>
                                          <a:cxn ang="T135">
                                            <a:pos x="T34" y="T35"/>
                                          </a:cxn>
                                          <a:cxn ang="T136">
                                            <a:pos x="T36" y="T37"/>
                                          </a:cxn>
                                          <a:cxn ang="T137">
                                            <a:pos x="T38" y="T39"/>
                                          </a:cxn>
                                          <a:cxn ang="T138">
                                            <a:pos x="T40" y="T41"/>
                                          </a:cxn>
                                          <a:cxn ang="T139">
                                            <a:pos x="T42" y="T43"/>
                                          </a:cxn>
                                          <a:cxn ang="T140">
                                            <a:pos x="T44" y="T45"/>
                                          </a:cxn>
                                          <a:cxn ang="T141">
                                            <a:pos x="T46" y="T47"/>
                                          </a:cxn>
                                          <a:cxn ang="T142">
                                            <a:pos x="T48" y="T49"/>
                                          </a:cxn>
                                          <a:cxn ang="T143">
                                            <a:pos x="T50" y="T51"/>
                                          </a:cxn>
                                          <a:cxn ang="T144">
                                            <a:pos x="T52" y="T53"/>
                                          </a:cxn>
                                          <a:cxn ang="T145">
                                            <a:pos x="T54" y="T55"/>
                                          </a:cxn>
                                          <a:cxn ang="T146">
                                            <a:pos x="T56" y="T57"/>
                                          </a:cxn>
                                          <a:cxn ang="T147">
                                            <a:pos x="T58" y="T59"/>
                                          </a:cxn>
                                          <a:cxn ang="T148">
                                            <a:pos x="T60" y="T61"/>
                                          </a:cxn>
                                          <a:cxn ang="T149">
                                            <a:pos x="T62" y="T63"/>
                                          </a:cxn>
                                          <a:cxn ang="T150">
                                            <a:pos x="T64" y="T65"/>
                                          </a:cxn>
                                          <a:cxn ang="T151">
                                            <a:pos x="T66" y="T67"/>
                                          </a:cxn>
                                          <a:cxn ang="T152">
                                            <a:pos x="T68" y="T69"/>
                                          </a:cxn>
                                          <a:cxn ang="T153">
                                            <a:pos x="T70" y="T71"/>
                                          </a:cxn>
                                          <a:cxn ang="T154">
                                            <a:pos x="T72" y="T73"/>
                                          </a:cxn>
                                          <a:cxn ang="T155">
                                            <a:pos x="T74" y="T75"/>
                                          </a:cxn>
                                          <a:cxn ang="T156">
                                            <a:pos x="T76" y="T77"/>
                                          </a:cxn>
                                          <a:cxn ang="T157">
                                            <a:pos x="T78" y="T79"/>
                                          </a:cxn>
                                          <a:cxn ang="T158">
                                            <a:pos x="T80" y="T81"/>
                                          </a:cxn>
                                          <a:cxn ang="T159">
                                            <a:pos x="T82" y="T83"/>
                                          </a:cxn>
                                          <a:cxn ang="T160">
                                            <a:pos x="T84" y="T85"/>
                                          </a:cxn>
                                          <a:cxn ang="T161">
                                            <a:pos x="T86" y="T87"/>
                                          </a:cxn>
                                          <a:cxn ang="T162">
                                            <a:pos x="T88" y="T89"/>
                                          </a:cxn>
                                          <a:cxn ang="T163">
                                            <a:pos x="T90" y="T91"/>
                                          </a:cxn>
                                          <a:cxn ang="T164">
                                            <a:pos x="T92" y="T93"/>
                                          </a:cxn>
                                          <a:cxn ang="T165">
                                            <a:pos x="T94" y="T95"/>
                                          </a:cxn>
                                          <a:cxn ang="T166">
                                            <a:pos x="T96" y="T97"/>
                                          </a:cxn>
                                          <a:cxn ang="T167">
                                            <a:pos x="T98" y="T99"/>
                                          </a:cxn>
                                          <a:cxn ang="T168">
                                            <a:pos x="T100" y="T101"/>
                                          </a:cxn>
                                          <a:cxn ang="T169">
                                            <a:pos x="T102" y="T103"/>
                                          </a:cxn>
                                          <a:cxn ang="T170">
                                            <a:pos x="T104" y="T105"/>
                                          </a:cxn>
                                          <a:cxn ang="T171">
                                            <a:pos x="T106" y="T107"/>
                                          </a:cxn>
                                          <a:cxn ang="T172">
                                            <a:pos x="T108" y="T109"/>
                                          </a:cxn>
                                          <a:cxn ang="T173">
                                            <a:pos x="T110" y="T111"/>
                                          </a:cxn>
                                          <a:cxn ang="T174">
                                            <a:pos x="T112" y="T113"/>
                                          </a:cxn>
                                          <a:cxn ang="T175">
                                            <a:pos x="T114" y="T115"/>
                                          </a:cxn>
                                          <a:cxn ang="T176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50424E5" id="Group 7" o:spid="_x0000_s1026" alt="Telephone ico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">
                            <v:shape id="Freeform 12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a18AA&#10;AADaAAAADwAAAGRycy9kb3ducmV2LnhtbERPz2vCMBS+D/wfwhO8rWl7ENcZZYxNijDHusGuj+bZ&#10;ljUvJYlt/e+Xg+Dx4/u93c+mFyM531lWkCUpCOLa6o4bBT/f748bED4ga+wtk4IredjvFg9bLLSd&#10;+IvGKjQihrAvUEEbwlBI6euWDPrEDsSRO1tnMEToGqkdTjHc9DJP07U02HFsaHGg15bqv+piFJzf&#10;ficZsqN2p/Lp86PMD+nU5UqtlvPLM4hAc7iLb+5SK4hb45V4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za18AAAADaAAAADwAAAAAAAAAAAAAAAACYAgAAZHJzL2Rvd25y&#10;ZXYueG1sUEsFBgAAAAAEAAQA9QAAAIUD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white [3201]" strokecolor="#0f3955 [3205]" strokeweight="1pt">
                              <v:stroke joinstyle="miter"/>
      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      <o:lock v:ext="edit" verticies="t"/>
                            </v:shape>
                            <v:shape id="Freeform 13" o:spid="_x0000_s1028" style="position:absolute;left:34;top:55;width:141;height:97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1VMEA&#10;AADaAAAADwAAAGRycy9kb3ducmV2LnhtbESPQWsCMRSE7wX/Q3iCt5qoWHQ1igiKV7eFXp+b5+7i&#10;5mVN4rr++6ZQ6HGYmW+Y9ba3jejIh9qxhslYgSAunKm51PD1eXhfgAgR2WDjmDS8KMB2M3hbY2bc&#10;k8/U5bEUCcIhQw1VjG0mZSgqshjGriVO3tV5izFJX0rj8ZngtpFTpT6kxZrTQoUt7SsqbvnDaojL&#10;7ntxObb57H6az88Pr+4Tp7QeDfvdCkSkPv6H/9ono2EJv1fSDZ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sdVTBAAAA2gAAAA8AAAAAAAAAAAAAAAAAmAIAAGRycy9kb3du&#10;cmV2LnhtbFBLBQYAAAAABAAEAPUAAACGAw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white [3201]" strokecolor="#0f3955 [3205]" strokeweight="1pt">
                              <v:stroke joinstyle="miter"/>
        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341F0" w:rsidRPr="00E341F0">
              <w:trPr>
                <w:trHeight w:val="328"/>
              </w:trPr>
              <w:tc>
                <w:tcPr>
                  <w:tcW w:w="264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1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341F0" w:rsidRPr="00E341F0" w:rsidRDefault="00B216B2" w:rsidP="00E443F3">
                  <w:pPr>
                    <w:pStyle w:val="Heading3"/>
                    <w:framePr w:hSpace="180" w:wrap="around" w:hAnchor="margin" w:y="510"/>
                    <w:rPr>
                      <w:rFonts w:asciiTheme="minorHAnsi" w:hAnsiTheme="minorHAnsi"/>
                      <w:color w:val="071C2A" w:themeColor="accent2" w:themeShade="80"/>
                      <w:sz w:val="22"/>
                      <w:szCs w:val="22"/>
                      <w:lang w:val="mk-MK"/>
                    </w:rPr>
                  </w:pPr>
                  <w:sdt>
                    <w:sdtPr>
                      <w:rPr>
                        <w:rFonts w:asciiTheme="minorHAnsi" w:hAnsiTheme="minorHAnsi"/>
                        <w:color w:val="071C2A" w:themeColor="accent2" w:themeShade="80"/>
                        <w:sz w:val="22"/>
                        <w:szCs w:val="22"/>
                        <w:lang w:val="mk-MK"/>
                      </w:rPr>
                      <w:alias w:val="Telephone:"/>
                      <w:tag w:val="Telephone:"/>
                      <w:id w:val="958542089"/>
                      <w:placeholder>
                        <w:docPart w:val="70C13A35E76944919DC447069D5B4EA5"/>
                      </w:placeholder>
                      <w:temporary/>
                      <w:showingPlcHdr/>
                    </w:sdtPr>
                    <w:sdtEndPr/>
                    <w:sdtContent>
                      <w:r w:rsidR="00E341F0" w:rsidRPr="00E341F0">
                        <w:rPr>
                          <w:rFonts w:asciiTheme="minorHAnsi" w:hAnsiTheme="minorHAnsi"/>
                          <w:color w:val="071C2A" w:themeColor="accent2" w:themeShade="80"/>
                          <w:sz w:val="22"/>
                          <w:szCs w:val="22"/>
                          <w:lang w:val="mk-MK"/>
                        </w:rPr>
                        <w:t>Telephone</w:t>
                      </w:r>
                    </w:sdtContent>
                  </w:sdt>
                </w:p>
              </w:tc>
            </w:tr>
            <w:tr w:rsidR="00E341F0" w:rsidRPr="00E341F0">
              <w:trPr>
                <w:trHeight w:val="349"/>
              </w:trPr>
              <w:tc>
                <w:tcPr>
                  <w:tcW w:w="2647" w:type="dxa"/>
                  <w:tcBorders>
                    <w:top w:val="nil"/>
                    <w:left w:val="nil"/>
                    <w:bottom w:val="single" w:sz="8" w:space="0" w:color="155078" w:themeColor="accent1"/>
                    <w:right w:val="nil"/>
                  </w:tcBorders>
                  <w:tcMar>
                    <w:top w:w="288" w:type="dxa"/>
                    <w:left w:w="0" w:type="dxa"/>
                    <w:bottom w:w="374" w:type="dxa"/>
                    <w:right w:w="0" w:type="dxa"/>
                  </w:tcMar>
                  <w:hideMark/>
                </w:tcPr>
                <w:p w:rsidR="00E341F0" w:rsidRPr="00E341F0" w:rsidRDefault="00E341F0" w:rsidP="00E443F3">
                  <w:pPr>
                    <w:pStyle w:val="Heading3"/>
                    <w:framePr w:hSpace="180" w:wrap="around" w:hAnchor="margin" w:y="510"/>
                    <w:rPr>
                      <w:rFonts w:asciiTheme="minorHAnsi" w:eastAsiaTheme="minorHAnsi" w:hAnsiTheme="minorHAnsi" w:cstheme="minorBidi"/>
                      <w:color w:val="071C2A" w:themeColor="accent2" w:themeShade="80"/>
                      <w:sz w:val="22"/>
                      <w:szCs w:val="22"/>
                      <w:lang w:val="mk-MK"/>
                    </w:rPr>
                  </w:pPr>
                </w:p>
              </w:tc>
            </w:tr>
          </w:tbl>
          <w:p w:rsidR="00E341F0" w:rsidRPr="00E341F0" w:rsidRDefault="00E341F0">
            <w:pPr>
              <w:rPr>
                <w:rFonts w:eastAsiaTheme="minorHAnsi" w:cstheme="minorBidi"/>
                <w:sz w:val="22"/>
                <w:szCs w:val="22"/>
                <w:lang w:val="mk-MK"/>
              </w:rPr>
            </w:pPr>
          </w:p>
          <w:p w:rsidR="00E341F0" w:rsidRPr="00E341F0" w:rsidRDefault="00E341F0">
            <w:pPr>
              <w:rPr>
                <w:lang w:val="mk-MK"/>
              </w:rPr>
            </w:pPr>
          </w:p>
        </w:tc>
        <w:tc>
          <w:tcPr>
            <w:tcW w:w="723" w:type="dxa"/>
          </w:tcPr>
          <w:p w:rsidR="00E341F0" w:rsidRPr="00E341F0" w:rsidRDefault="00E341F0">
            <w:pPr>
              <w:rPr>
                <w:lang w:val="mk-MK"/>
              </w:rPr>
            </w:pPr>
          </w:p>
        </w:tc>
        <w:tc>
          <w:tcPr>
            <w:tcW w:w="6190" w:type="dxa"/>
          </w:tcPr>
          <w:p w:rsidR="004E32D3" w:rsidRDefault="004E32D3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>
              <w:rPr>
                <w:b/>
                <w:color w:val="071C2A" w:themeColor="accent2" w:themeShade="80"/>
                <w:lang w:val="mk-MK"/>
              </w:rPr>
              <w:t xml:space="preserve">Име и презиме: </w:t>
            </w:r>
          </w:p>
          <w:p w:rsidR="004E32D3" w:rsidRDefault="004E32D3" w:rsidP="004E32D3">
            <w:p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Универзитет и факултет на студирање:</w:t>
            </w:r>
          </w:p>
          <w:p w:rsidR="00E341F0" w:rsidRDefault="00E341F0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rFonts w:cs="Calibri"/>
                <w:b/>
                <w:color w:val="071C2A" w:themeColor="accent2" w:themeShade="80"/>
                <w:lang w:val="mk-MK"/>
              </w:rPr>
              <w:t>Семестар</w:t>
            </w:r>
            <w:r w:rsidRPr="00E341F0">
              <w:rPr>
                <w:b/>
                <w:color w:val="071C2A" w:themeColor="accent2" w:themeShade="80"/>
                <w:lang w:val="mk-MK"/>
              </w:rPr>
              <w:t xml:space="preserve"> </w:t>
            </w:r>
            <w:r w:rsidR="00592824">
              <w:rPr>
                <w:b/>
                <w:color w:val="071C2A" w:themeColor="accent2" w:themeShade="80"/>
                <w:lang w:val="mk-MK"/>
              </w:rPr>
              <w:t xml:space="preserve">и насока </w:t>
            </w:r>
            <w:r w:rsidRPr="00E341F0">
              <w:rPr>
                <w:rFonts w:cs="Calibri"/>
                <w:b/>
                <w:color w:val="071C2A" w:themeColor="accent2" w:themeShade="80"/>
                <w:lang w:val="mk-MK"/>
              </w:rPr>
              <w:t>на</w:t>
            </w:r>
            <w:r w:rsidRPr="00E341F0">
              <w:rPr>
                <w:b/>
                <w:color w:val="071C2A" w:themeColor="accent2" w:themeShade="80"/>
                <w:lang w:val="mk-MK"/>
              </w:rPr>
              <w:t xml:space="preserve"> </w:t>
            </w:r>
            <w:r w:rsidRPr="00E341F0">
              <w:rPr>
                <w:rFonts w:cs="Calibri"/>
                <w:b/>
                <w:color w:val="071C2A" w:themeColor="accent2" w:themeShade="80"/>
                <w:lang w:val="mk-MK"/>
              </w:rPr>
              <w:t>студии</w:t>
            </w:r>
            <w:r w:rsidRPr="00E341F0">
              <w:rPr>
                <w:b/>
                <w:color w:val="071C2A" w:themeColor="accent2" w:themeShade="80"/>
                <w:lang w:val="mk-MK"/>
              </w:rPr>
              <w:t>:</w:t>
            </w:r>
          </w:p>
          <w:p w:rsidR="00E341F0" w:rsidRDefault="00E341F0">
            <w:pPr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Возраст:</w:t>
            </w:r>
          </w:p>
          <w:p w:rsidR="00E341F0" w:rsidRDefault="00E341F0">
            <w:pPr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Место на живеење:</w:t>
            </w:r>
          </w:p>
          <w:p w:rsidR="00E341F0" w:rsidRDefault="00E341F0">
            <w:pPr>
              <w:rPr>
                <w:b/>
                <w:color w:val="071C2A" w:themeColor="accent2" w:themeShade="80"/>
                <w:lang w:val="mk-MK"/>
              </w:rPr>
            </w:pPr>
          </w:p>
          <w:p w:rsid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Просечен успех на додипломските студии:</w:t>
            </w:r>
          </w:p>
          <w:p w:rsidR="004E32D3" w:rsidRPr="004E32D3" w:rsidRDefault="004E32D3" w:rsidP="004E32D3">
            <w:pPr>
              <w:spacing w:after="120" w:line="256" w:lineRule="auto"/>
              <w:ind w:left="0"/>
              <w:rPr>
                <w:b/>
                <w:color w:val="071C2A" w:themeColor="accent2" w:themeShade="80"/>
                <w:lang w:val="mk-MK"/>
              </w:rPr>
            </w:pPr>
          </w:p>
          <w:p w:rsidR="004E32D3" w:rsidRPr="004E32D3" w:rsidRDefault="004E32D3" w:rsidP="004E32D3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4E32D3" w:rsidRDefault="004E32D3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>
              <w:rPr>
                <w:b/>
                <w:color w:val="071C2A" w:themeColor="accent2" w:themeShade="80"/>
                <w:lang w:val="mk-MK"/>
              </w:rPr>
              <w:t>Дали сте во можност да присуствувате на цело времетраење на школото?</w:t>
            </w:r>
          </w:p>
          <w:p w:rsidR="004E32D3" w:rsidRDefault="004E32D3" w:rsidP="004E32D3">
            <w:pPr>
              <w:pStyle w:val="ListParagraph"/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</w:p>
          <w:p w:rsidR="004E32D3" w:rsidRDefault="004E32D3" w:rsidP="004E32D3">
            <w:pPr>
              <w:pStyle w:val="ListParagraph"/>
              <w:spacing w:after="120" w:line="256" w:lineRule="auto"/>
              <w:jc w:val="center"/>
              <w:rPr>
                <w:b/>
                <w:color w:val="071C2A" w:themeColor="accent2" w:themeShade="80"/>
                <w:lang w:val="mk-MK"/>
              </w:rPr>
            </w:pPr>
            <w:r>
              <w:rPr>
                <w:b/>
                <w:color w:val="071C2A" w:themeColor="accent2" w:themeShade="80"/>
                <w:lang w:val="mk-MK"/>
              </w:rPr>
              <w:t>Да / Не</w:t>
            </w:r>
          </w:p>
          <w:p w:rsidR="004E32D3" w:rsidRPr="00E341F0" w:rsidRDefault="004E32D3" w:rsidP="004E32D3">
            <w:pPr>
              <w:pStyle w:val="ListParagraph"/>
              <w:spacing w:after="120" w:line="256" w:lineRule="auto"/>
              <w:jc w:val="center"/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Очекувања од Школата:</w:t>
            </w:r>
          </w:p>
          <w:p w:rsidR="00E341F0" w:rsidRPr="00E341F0" w:rsidRDefault="00E341F0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E341F0" w:rsidRDefault="00E341F0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4E32D3" w:rsidRPr="00E341F0" w:rsidRDefault="004E32D3">
            <w:pPr>
              <w:pStyle w:val="ListParagraph"/>
              <w:rPr>
                <w:b/>
                <w:color w:val="071C2A" w:themeColor="accent2" w:themeShade="80"/>
                <w:lang w:val="mk-MK"/>
              </w:rPr>
            </w:pPr>
          </w:p>
          <w:p w:rsidR="00E341F0" w:rsidRPr="00E341F0" w:rsidRDefault="00E341F0" w:rsidP="00E341F0">
            <w:pPr>
              <w:pStyle w:val="ListParagraph"/>
              <w:numPr>
                <w:ilvl w:val="0"/>
                <w:numId w:val="45"/>
              </w:numPr>
              <w:spacing w:after="120" w:line="256" w:lineRule="auto"/>
              <w:rPr>
                <w:b/>
                <w:color w:val="071C2A" w:themeColor="accent2" w:themeShade="80"/>
                <w:lang w:val="mk-MK"/>
              </w:rPr>
            </w:pPr>
            <w:r w:rsidRPr="00E341F0">
              <w:rPr>
                <w:b/>
                <w:color w:val="071C2A" w:themeColor="accent2" w:themeShade="80"/>
                <w:lang w:val="mk-MK"/>
              </w:rPr>
              <w:t>Ваши предлози и идеи за Охридската школа на природното право</w:t>
            </w:r>
            <w:r w:rsidR="004E32D3">
              <w:rPr>
                <w:b/>
                <w:color w:val="071C2A" w:themeColor="accent2" w:themeShade="80"/>
                <w:lang w:val="mk-MK"/>
              </w:rPr>
              <w:t>:</w:t>
            </w:r>
          </w:p>
          <w:p w:rsidR="00E341F0" w:rsidRPr="00E341F0" w:rsidRDefault="00E341F0">
            <w:pPr>
              <w:rPr>
                <w:lang w:val="mk-MK"/>
              </w:rPr>
            </w:pPr>
          </w:p>
        </w:tc>
      </w:tr>
    </w:tbl>
    <w:p w:rsidR="00E341F0" w:rsidRPr="00E341F0" w:rsidRDefault="00E341F0" w:rsidP="00E341F0">
      <w:pPr>
        <w:spacing w:after="0"/>
        <w:jc w:val="both"/>
        <w:rPr>
          <w:rFonts w:cstheme="minorBidi"/>
          <w:sz w:val="22"/>
          <w:szCs w:val="22"/>
          <w:lang w:val="mk-MK"/>
        </w:rPr>
      </w:pPr>
    </w:p>
    <w:tbl>
      <w:tblPr>
        <w:tblpPr w:leftFromText="180" w:rightFromText="180" w:bottomFromText="160" w:vertAnchor="text" w:horzAnchor="page" w:tblpXSpec="center" w:tblpY="-8638"/>
        <w:tblOverlap w:val="never"/>
        <w:tblW w:w="5000" w:type="pct"/>
        <w:tblBorders>
          <w:bottom w:val="single" w:sz="8" w:space="0" w:color="155078" w:themeColor="accent1"/>
        </w:tblBorders>
        <w:tblLayout w:type="fixed"/>
        <w:tblLook w:val="04A0" w:firstRow="1" w:lastRow="0" w:firstColumn="1" w:lastColumn="0" w:noHBand="0" w:noVBand="1"/>
        <w:tblDescription w:val="Right side layout table"/>
      </w:tblPr>
      <w:tblGrid>
        <w:gridCol w:w="10080"/>
      </w:tblGrid>
      <w:tr w:rsidR="00E341F0" w:rsidRPr="00E341F0" w:rsidTr="00E341F0">
        <w:trPr>
          <w:trHeight w:val="13153"/>
        </w:trPr>
        <w:tc>
          <w:tcPr>
            <w:tcW w:w="9360" w:type="dxa"/>
            <w:tcBorders>
              <w:top w:val="nil"/>
              <w:left w:val="nil"/>
              <w:bottom w:val="single" w:sz="8" w:space="0" w:color="155078" w:themeColor="accent1"/>
              <w:right w:val="nil"/>
            </w:tcBorders>
            <w:tcMar>
              <w:top w:w="0" w:type="dxa"/>
              <w:left w:w="115" w:type="dxa"/>
              <w:bottom w:w="576" w:type="dxa"/>
              <w:right w:w="115" w:type="dxa"/>
            </w:tcMar>
          </w:tcPr>
          <w:p w:rsidR="00E341F0" w:rsidRPr="00E341F0" w:rsidRDefault="00E341F0">
            <w:pPr>
              <w:pStyle w:val="Heading2"/>
              <w:rPr>
                <w:rFonts w:asciiTheme="minorHAnsi" w:eastAsiaTheme="majorEastAsia" w:hAnsiTheme="minorHAnsi"/>
                <w:sz w:val="22"/>
                <w:szCs w:val="22"/>
                <w:lang w:val="mk-MK"/>
              </w:rPr>
            </w:pPr>
          </w:p>
          <w:p w:rsidR="00E341F0" w:rsidRPr="00E341F0" w:rsidRDefault="00E341F0">
            <w:pPr>
              <w:pStyle w:val="Heading2"/>
              <w:rPr>
                <w:rFonts w:asciiTheme="minorHAnsi" w:hAnsiTheme="minorHAnsi"/>
                <w:sz w:val="22"/>
                <w:szCs w:val="22"/>
                <w:lang w:val="mk-MK"/>
              </w:rPr>
            </w:pPr>
          </w:p>
          <w:p w:rsidR="00E341F0" w:rsidRPr="00E341F0" w:rsidRDefault="00E341F0">
            <w:pPr>
              <w:pStyle w:val="Heading2"/>
              <w:rPr>
                <w:rFonts w:asciiTheme="minorHAnsi" w:hAnsiTheme="minorHAnsi"/>
                <w:sz w:val="22"/>
                <w:szCs w:val="22"/>
                <w:lang w:val="mk-MK"/>
              </w:rPr>
            </w:pPr>
          </w:p>
          <w:p w:rsidR="00E341F0" w:rsidRPr="00E341F0" w:rsidRDefault="00E341F0">
            <w:pPr>
              <w:pStyle w:val="Heading2"/>
              <w:rPr>
                <w:rFonts w:asciiTheme="minorHAnsi" w:hAnsiTheme="minorHAnsi"/>
                <w:sz w:val="22"/>
                <w:szCs w:val="22"/>
                <w:lang w:val="mk-MK"/>
              </w:rPr>
            </w:pPr>
          </w:p>
          <w:p w:rsidR="00E341F0" w:rsidRPr="00E341F0" w:rsidRDefault="00E341F0">
            <w:pPr>
              <w:pStyle w:val="Heading2"/>
              <w:rPr>
                <w:rFonts w:asciiTheme="minorHAnsi" w:hAnsiTheme="minorHAnsi"/>
                <w:color w:val="0B2A3F" w:themeColor="accent2" w:themeShade="BF"/>
                <w:sz w:val="22"/>
                <w:szCs w:val="22"/>
                <w:lang w:val="mk-MK"/>
              </w:rPr>
            </w:pPr>
          </w:p>
          <w:p w:rsidR="00500A16" w:rsidRDefault="00500A16">
            <w:pPr>
              <w:pStyle w:val="Heading2"/>
              <w:rPr>
                <w:rFonts w:asciiTheme="minorHAnsi" w:hAnsiTheme="minorHAnsi"/>
                <w:color w:val="071C2A" w:themeColor="accent2" w:themeShade="80"/>
                <w:sz w:val="28"/>
                <w:lang w:val="mk-MK"/>
              </w:rPr>
            </w:pPr>
          </w:p>
          <w:p w:rsidR="00E341F0" w:rsidRPr="004E32D3" w:rsidRDefault="00E341F0">
            <w:pPr>
              <w:pStyle w:val="Heading2"/>
              <w:rPr>
                <w:rFonts w:asciiTheme="minorHAnsi" w:hAnsiTheme="minorHAnsi"/>
                <w:color w:val="071C2A" w:themeColor="accent2" w:themeShade="80"/>
                <w:sz w:val="28"/>
                <w:lang w:val="mk-MK"/>
              </w:rPr>
            </w:pPr>
            <w:r w:rsidRPr="004E32D3">
              <w:rPr>
                <w:rFonts w:asciiTheme="minorHAnsi" w:hAnsiTheme="minorHAnsi"/>
                <w:color w:val="071C2A" w:themeColor="accent2" w:themeShade="80"/>
                <w:sz w:val="28"/>
                <w:lang w:val="mk-MK"/>
              </w:rPr>
              <w:t>Кратко мотивационо писмо</w:t>
            </w:r>
          </w:p>
          <w:p w:rsidR="00E341F0" w:rsidRPr="004E32D3" w:rsidRDefault="00E341F0">
            <w:pPr>
              <w:pStyle w:val="Heading2"/>
              <w:tabs>
                <w:tab w:val="center" w:pos="4565"/>
                <w:tab w:val="left" w:pos="6795"/>
                <w:tab w:val="left" w:pos="7575"/>
              </w:tabs>
              <w:rPr>
                <w:rFonts w:asciiTheme="minorHAnsi" w:hAnsiTheme="minorHAnsi"/>
                <w:sz w:val="28"/>
                <w:lang w:val="mk-MK"/>
              </w:rPr>
            </w:pPr>
            <w:r w:rsidRPr="004E32D3">
              <w:rPr>
                <w:rFonts w:asciiTheme="minorHAnsi" w:hAnsiTheme="minorHAnsi"/>
                <w:color w:val="0B2A3F" w:themeColor="accent2" w:themeShade="BF"/>
                <w:sz w:val="28"/>
                <w:lang w:val="mk-MK"/>
              </w:rPr>
              <w:t>(</w:t>
            </w:r>
            <w:r w:rsidR="00500A16">
              <w:rPr>
                <w:rFonts w:asciiTheme="minorHAnsi" w:hAnsiTheme="minorHAnsi"/>
                <w:color w:val="0B2A3F" w:themeColor="accent2" w:themeShade="BF"/>
                <w:sz w:val="28"/>
                <w:lang w:val="mk-MK"/>
              </w:rPr>
              <w:t>не повеќе од</w:t>
            </w:r>
            <w:r w:rsidRPr="004E32D3">
              <w:rPr>
                <w:rFonts w:asciiTheme="minorHAnsi" w:hAnsiTheme="minorHAnsi"/>
                <w:color w:val="0B2A3F" w:themeColor="accent2" w:themeShade="BF"/>
                <w:sz w:val="28"/>
                <w:lang w:val="mk-MK"/>
              </w:rPr>
              <w:t xml:space="preserve"> </w:t>
            </w:r>
            <w:r w:rsidR="00500A16">
              <w:rPr>
                <w:rFonts w:asciiTheme="minorHAnsi" w:hAnsiTheme="minorHAnsi"/>
                <w:color w:val="0B2A3F" w:themeColor="accent2" w:themeShade="BF"/>
                <w:sz w:val="28"/>
                <w:lang w:val="mk-MK"/>
              </w:rPr>
              <w:t>400 зборови</w:t>
            </w:r>
            <w:r w:rsidRPr="004E32D3">
              <w:rPr>
                <w:rFonts w:asciiTheme="minorHAnsi" w:hAnsiTheme="minorHAnsi"/>
                <w:color w:val="0B2A3F" w:themeColor="accent2" w:themeShade="BF"/>
                <w:sz w:val="28"/>
                <w:lang w:val="mk-MK"/>
              </w:rPr>
              <w:t>)</w:t>
            </w:r>
          </w:p>
          <w:p w:rsidR="00E341F0" w:rsidRPr="00E341F0" w:rsidRDefault="00E341F0">
            <w:pPr>
              <w:pStyle w:val="Signature"/>
              <w:spacing w:line="256" w:lineRule="auto"/>
              <w:jc w:val="both"/>
              <w:rPr>
                <w:caps/>
                <w:sz w:val="22"/>
                <w:szCs w:val="22"/>
                <w:lang w:val="mk-MK"/>
              </w:rPr>
            </w:pPr>
          </w:p>
        </w:tc>
      </w:tr>
    </w:tbl>
    <w:p w:rsidR="00FE3951" w:rsidRPr="00E341F0" w:rsidRDefault="00FE3951" w:rsidP="00E341F0">
      <w:pPr>
        <w:rPr>
          <w:lang w:val="mk-MK"/>
        </w:rPr>
      </w:pPr>
    </w:p>
    <w:sectPr w:rsidR="00FE3951" w:rsidRPr="00E341F0" w:rsidSect="00E341F0">
      <w:headerReference w:type="default" r:id="rId12"/>
      <w:pgSz w:w="12240" w:h="15840" w:code="1"/>
      <w:pgMar w:top="243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6B2" w:rsidRDefault="00B216B2" w:rsidP="001E7D29">
      <w:pPr>
        <w:spacing w:after="0" w:line="240" w:lineRule="auto"/>
      </w:pPr>
      <w:r>
        <w:separator/>
      </w:r>
    </w:p>
  </w:endnote>
  <w:endnote w:type="continuationSeparator" w:id="0">
    <w:p w:rsidR="00B216B2" w:rsidRDefault="00B216B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6B2" w:rsidRDefault="00B216B2" w:rsidP="001E7D29">
      <w:pPr>
        <w:spacing w:after="0" w:line="240" w:lineRule="auto"/>
      </w:pPr>
      <w:r>
        <w:separator/>
      </w:r>
    </w:p>
  </w:footnote>
  <w:footnote w:type="continuationSeparator" w:id="0">
    <w:p w:rsidR="00B216B2" w:rsidRDefault="00B216B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Default="00E158EC" w:rsidP="00015440">
    <w:pPr>
      <w:pStyle w:val="Header"/>
      <w:rPr>
        <w:noProof/>
      </w:rPr>
    </w:pPr>
    <w:r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CEEF1" wp14:editId="7EF989C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137143" cy="12164767"/>
              <wp:effectExtent l="0" t="0" r="0" b="825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7143" cy="12164767"/>
                        <a:chOff x="0" y="0"/>
                        <a:chExt cx="8137143" cy="12164767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5025" y="997267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3150" y="10277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000" y="1012507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896100" y="9820275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43AF146" id="Group 22" o:spid="_x0000_s1026" style="position:absolute;margin-left:-73.5pt;margin-top:-140.25pt;width:640.7pt;height:957.85pt;z-index:-251655168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kTWo9zeAhEV5RUss79K/ck+MY1G8PlzDnkoUD0edy31552uFWodprvBOqQ2U62NZIAJLQs1ABu+&#10;xoWbwusIxxxVmtFhKENRBZpx0Z7T2CoGYA5Fhp6uZD2udbbl8bhK/flooGImsVB3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3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G2JIUfHSmNKmf8d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kksTwg8&#10;DRSJJsfygFIRDUwkKsfyMDmWB5SKaGAiUTmWh8mxPJRjCYHVC8qxPEyO5QGlktvA5FgeyrGEwKuC&#10;ItHkWB7KsYTA00CRaHIsD+VYQuBpoEg0OZaHciwhsDRQjuVhciwP5VhC4GmgSDQ5lodyLCHwNFAk&#10;mhzLQzmWEHgaKBJNjuWhHEsIPA0UiSbH8lCOJQSOBk/lWELgZSAcy9PkWJ7KsYTA00Bm56fJsTyV&#10;YwmBp4HMzk+TY3kqxxICTwNZJz5NjuWpHEsIPA1knf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X//U9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3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d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3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nwyIFwfVkHTFWpbcePIC1p7qkkskcztl&#10;qJR3NMJYqsA/uUxNExCa1U5AVTvrNIJ8NBh9ogK+OK3wCoBVyhVFFvU+uYMS666zWBFBhdpTFhGm&#10;fZPP9Qf+qUR9UgK+X16BxIMnY0DYbr2aBzKEN4Pny694R9vhJ4k3MZb63mbrKnKuFcP27UoWblwm&#10;F89eOStV4TsPT4bN4bUyNdpFgehZzL7UKqVvCF9pLVezpLiii1OiUKF9rH1ylJf9L59DW+p/VY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S1ipuzVwBQg+o9HiwsxriB+S37wUMxQ+IfXof6F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k+h6XZQd6oIpDk/hcRlU1d3F3V7BKau9I5LDQCSL5Ax7L53ictUmxgtZ+dM1zEPuBhFp&#10;/W9w97I+vacUqgRRCLWNA+dfFIPue0KyZ3SRbZZI95rs8pDwWgXMei/9l/ucnyW+2931OCpqQPwD&#10;z8PCtUh23zD+5QA+9vn9XJ8aAd76LXcSYzeN7S+KxrZuurIoCyeBXvnn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t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N3Aca0M6EsO2vVpdbIoSQhhdWyUbxKrMnOgWkd5nq4Jz3o7IJ4XBb1UKZTw72Kri&#10;yd0djpeJJctuH2ji3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lQ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f4MvFuQmDJ&#10;DatLcetKgUp5XN1qJTsZwV3SLMwJSAAroQdUnpCSIINbvfPNSoYuQY6rO/v9+y1wr+wbN47wKaAY&#10;2wbQJZH8YbWSnQxu3N2KW1cK+BkpMWvebwmXvX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oc+SpTaKCWLhAyY+&#10;b1+j+zBMrzewQlSUesAOjYrCRsLM02/5r98mcrRSSXp7i0PmhBnZILQM54JDdQgLsQCLrtcroJ8R&#10;Lem7fJML4+9Vs9B2ai+cQoWG4e6/phgR83Ke8sN634IVitPVtlXQCIA/UdSu++CtRfH2SCjyN7c4&#10;/P4lWOyMRqkJpXeL1EhVJzXwcL4lFxAVN3xhD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1+2hCsK6u/OpVy8oZM&#10;h1NUd0FCHHE+zN28TkSGJTNmGkZbYLVCqb86THVfiw2eI737jz/k1Fr1uwcTSWAeg09A3D4RVX4I&#10;Q186aaeRXEB+QzLnzwrPhUykAQQSSL5Y6hnTSNhh9Is4kswwOisZRJb4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2SrSnrTKwDa5TOTxkJ6ZCiZoXH5GideSQ5T0u8YPJP&#10;vHRrDCM9HHrUGcw08qKoogLZvLuqSpnzihuaeio266/gcYlnc9SWdU6YIDZyocZmz9lSx0ltQVBs&#10;hVJ/XWFeLDiIMSJuhC2wC9tnDRMvll0h3NkYrSTPcDvXiThcivTTZ3GUKzUpHaT8cJjrRzDzSPkv&#10;Ct3mh/K2lHUm6lMftJGjXbFZf11k1hxp9KWzsnk4pcB8eLROZI05MmbKEmFJTPf7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M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H2BtYblAL0sfon9Q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heUJgaeBItHkWB5QKqKBiUTlWB4m&#10;x/KAUhENTCQqx/IwOZaHciwhsHpBOZaHybE8oFRqG5gcy0M5lhB4VVAkmhzLQzmWEHgaKBJNjuWh&#10;HEsIPA0UiSbH8lCOJQSWBsqxPEyO5aEcSwg8DRSJJsfyUI4lBJ4GikSTY3koxxICTwNFosmxPJRj&#10;CYGngSLR5FgeyrGEwNHgqRxLCLwMhGN5mhzLUzmWEHgayOz8NDmWp3IsIfA0kNn5aXIsT+VYQuBp&#10;IH7i0+RYnsqxhMDTQPzE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P0QtbdWDlFINgoXZ/wN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5lMzmWTTmWEHgWyI5lMzmWTTmWEHgWyI5lMzmWTTmW&#10;EHgWyI5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e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WibvJsezKsYTAs0DWibvJsezKsYTAs0DWibvJsezKsYTAs0B2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D6Csqx&#10;7CbHskOp5D4wOZZdOZYQeE1QJJocy64cSwg8CxSJJseyK8cSAs8CRaLJsezKsYTAskA5lt3kWHbl&#10;WELgWaBINDmWXTmWEHgWKBJNjmVXjiUEngWKRJNj2ZVjCYFngSLR5Fh25VhC4FhwKMcSAq8A4VgO&#10;k2M5lGMJgWeBzM6HybEcyrGEwLNAZufD5FgO5VhC4Fkg68TD5FgO5VhC4Fkg6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3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2/iFIGrW3sOiv1m&#10;/AePq4IbmWxPuYKC6bmn97PDv2PqhYl8a/HjgMBGyvUz0eCNy2qOlCrbLSUn+iUVV83upvs0X8pD&#10;MJJp9sfoZyHSeZtmKMZ5h9V/Jd8hXUCtbWK/RDydUvFSylGXj6V4N0pVCND+VyY2OUKHZf6QMHnr&#10;N3kg+dFlFzzOfz/O8XucUj1SK/Pc6iRAakqZyUlgvfWVQbuuYFTl0dT6+so+0RrlOBhuA4BMqYok&#10;3NMaXmSsSL8hOvqkmXISfiP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t0UNmgqc5Py1vatdMqTOlL34+fqxpcPh9EYT0Pda20dF5&#10;plhTRGpCNUD/3tG/sndQuJn8lEhyT0q+DYsIxeJC8WfIRKSdF4bvC9LvG08ykZkmeh6NG/rjJhC1&#10;P7naDqv/8u7IKZbaEhrfJXVrEYhQpypWG0Uu80a1e5XlS1ViCVMcV/jN+qcxjEukEXRGGW+QF3mJ&#10;sopv4MWa1agg1/xHnQ02yMSUjRIQ/3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3fkYkjnhwOpXmpOSBGaa/VfS3jtSh0dEzjScirLA9WQ1W7R+OsOV6lhCuXy0jiOAQN&#10;O2jqV/Vv/bryiFRykN7b//poPCorL8mYX1VqCQ/mtsbDXvZTHmdmpEPlOguhfjSeI54Y9aXy5ZW6&#10;b4Z1VIESXYy749kekh+8hidLM1ZcjQ/WyN8cJ4s6JoHtrsKetm5o1QpOxPqj0dCfgZXfrdvhrGx8&#10;6BuL7/i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Ha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z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wWW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p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S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1aIQzYNg5YbNN70Jd6jeY4oEnLKP9rOEYXB2+pJv3Trf83TqyuqvxORUr0k2wMtyjHEAuTYB7Uil&#10;UTMhkRqUxhfhhwyJnNHKqKX4AY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/Z9booO9QFYxyawuPSsKq7i6u9glNWZ0coh4AoFskVVigV43LVZo4XvPK5a5gb3w0k&#10;8vTroO5pfyqkZKoEUQi1NYHzGsWg+p7g7Bld5Jhlpntf7DRIeK0HzCqU+sswx2eJ71Z3PY6KPiH+&#10;gedholo4u28Yf0IAb2E+LdeHRoC3fqmdxNhNY/sJRWPZN11ZlI2TyF75/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t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P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m5p/fYt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J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K9UpJJ0qi6fNSEB75dvZJa/CbWk&#10;7Nk3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j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L5U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nqilrXoypdSDYGL238O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p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G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MW5zFLocT3wsU3XzoW9uHKocY2/QakJFS3HE++fiM9mXnv5uxvF&#10;f15NaOMDRojtJpie98IPY+jtzivxA3b5fpm3L7o8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P0N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jNMEA&#10;AADaAAAADwAAAGRycy9kb3ducmV2LnhtbERPTUsDMRC9C/6HMIKX0mZVKLJtWkQRBA/FqtDjdDPd&#10;3TaZWZK4u/33piB4Gh7vc5br0TvVU4itsIG7WQGKuBLbcm3g6/N1+ggqJmSLTpgMnCnCenV9tcTS&#10;ysAf1G9TrXIIxxINNCl1pdaxashjnElHnLmDBI8pw1BrG3DI4d7p+6KYa48t54YGO3puqDptf7yB&#10;XbLvgzwEmfQve9ceN06K47cxtzfj0wJUojH9i//cbzbPh8srl6t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ZYzT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j6cIA&#10;AADbAAAADwAAAGRycy9kb3ducmV2LnhtbERPS2vCQBC+C/6HZYTe6qaBBo2uUoVCqKf6Am9Ddkxi&#10;srNpdqvx33eFgrf5+J4zX/amEVfqXGVZwds4AkGcW11xoWC/+3ydgHAeWWNjmRTcycFyMRzMMdX2&#10;xt903fpChBB2KSoovW9TKV1ekkE3ti1x4M62M+gD7AqpO7yFcNPIOIoSabDi0FBiS+uS8nr7axQk&#10;myQ+ff1MdZb5y2EV1fGxro5KvYz6jxkIT71/iv/dmQ7z3+Hx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2Pp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150;top:99726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31;top:102774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P+cQA&#10;AADbAAAADwAAAGRycy9kb3ducmV2LnhtbESPQWsCMRSE74X+h/AKvdWsrRRZjSLSLdV6cRW8PjbP&#10;zeLmZZuk7vbfN0Khx2FmvmHmy8G24ko+NI4VjEcZCOLK6YZrBcdD8TQFESKyxtYxKfihAMvF/d0c&#10;c+163tO1jLVIEA45KjAxdrmUoTJkMYxcR5y8s/MWY5K+ltpjn+C2lc9Z9iotNpwWDHa0NlRdym+r&#10;YH0q/ftxsuu2p54+38ymMKuvQqnHh2E1AxFpiP/hv/aHVvAyht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D/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n/cUA&#10;AADbAAAADwAAAGRycy9kb3ducmV2LnhtbESPQWvCQBSE70L/w/IKvemmKQSbuoa2UAh6qlqht0f2&#10;mcRk36bZNcZ/3xUEj8PMfMMsstG0YqDe1ZYVPM8iEMSF1TWXCnbbr+kchPPIGlvLpOBCDrLlw2SB&#10;qbZn/qZh40sRIOxSVFB536VSuqIig25mO+LgHWxv0AfZl1L3eA5w08o4ihJpsOawUGFHnxUVzeZk&#10;FCTrJP5d/b3qPPfHn4+oifdNvVfq6XF8fwPhafT38K2dawUvMV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6f9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390;top:101250;width:6876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W2sQA&#10;AADaAAAADwAAAGRycy9kb3ducmV2LnhtbESPT2vCQBTE74LfYXlCb3XTUIJGV6lCIdRT/QfeHtln&#10;EpN9m2a3Gr99Vyh4HGbmN8x82ZtGXKlzlWUFb+MIBHFudcWFgv3u83UCwnlkjY1lUnAnB8vFcDDH&#10;VNsbf9N16wsRIOxSVFB636ZSurwkg25sW+LgnW1n0AfZFVJ3eAtw08g4ihJpsOKwUGJL65Lyevtr&#10;FCSbJD59/Ux1lvnLYRXV8bGujkq9jPqPGQhPvX+G/9uZVvAOj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Vtr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98202;width:3428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dvMMA&#10;AADaAAAADwAAAGRycy9kb3ducmV2LnhtbESPS4vCQBCE74L/YeiFvelEUZHoGBZBEHYVH3vYY5Np&#10;8zDTEzKzJv57RxA8FlX1FbVMOlOJGzWusKxgNIxAEKdWF5wp+D1vBnMQziNrrCyTgjs5SFb93hJj&#10;bVs+0u3kMxEg7GJUkHtfx1K6NCeDbmhr4uBdbGPQB9lkUjfYBrip5DiKZtJgwWEhx5rWOaXX079R&#10;MPkpRz7buh1Pyu/D33zW7q91q9TnR/e1AOGp8+/wq73VCqb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dvM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:rsidTr="00900D82">
      <w:trPr>
        <w:trHeight w:val="350"/>
        <w:jc w:val="right"/>
      </w:trPr>
      <w:tc>
        <w:tcPr>
          <w:tcW w:w="5980" w:type="dxa"/>
          <w:vMerge w:val="restart"/>
        </w:tcPr>
        <w:p w:rsidR="00900D82" w:rsidRPr="00B63E8A" w:rsidRDefault="00900D82" w:rsidP="00900D82">
          <w:pPr>
            <w:pStyle w:val="Head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mk-MK" w:eastAsia="mk-MK"/>
            </w:rPr>
            <w:drawing>
              <wp:inline distT="0" distB="0" distL="0" distR="0" wp14:anchorId="236E608D" wp14:editId="0915CB4F">
                <wp:extent cx="137160" cy="137160"/>
                <wp:effectExtent l="0" t="0" r="0" b="0"/>
                <wp:docPr id="56" name="Graphic 2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E341F0">
          <w:pPr>
            <w:pStyle w:val="Header"/>
          </w:pPr>
          <w:r w:rsidRPr="009A6621">
            <w:t>L</w:t>
          </w:r>
          <w:r w:rsidRPr="00015440">
            <w:t xml:space="preserve">ocation: </w:t>
          </w:r>
          <w:proofErr w:type="spellStart"/>
          <w:r w:rsidR="00E341F0">
            <w:t>Uranija</w:t>
          </w:r>
          <w:proofErr w:type="spellEnd"/>
          <w:r w:rsidR="00E341F0">
            <w:t xml:space="preserve"> </w:t>
          </w:r>
          <w:proofErr w:type="spellStart"/>
          <w:r w:rsidR="00E341F0">
            <w:t>Ohrid</w:t>
          </w:r>
          <w:proofErr w:type="spellEnd"/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mk-MK" w:eastAsia="mk-MK"/>
            </w:rPr>
            <w:drawing>
              <wp:inline distT="0" distB="0" distL="0" distR="0" wp14:anchorId="6C2520AC" wp14:editId="24254355">
                <wp:extent cx="137160" cy="137160"/>
                <wp:effectExtent l="0" t="0" r="0" b="0"/>
                <wp:docPr id="57" name="Graphic 29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E341F0">
          <w:pPr>
            <w:pStyle w:val="Header"/>
          </w:pPr>
          <w:r w:rsidRPr="009A6621">
            <w:t xml:space="preserve">Date: </w:t>
          </w:r>
          <w:r w:rsidR="00500A16">
            <w:t xml:space="preserve">30 </w:t>
          </w:r>
          <w:r w:rsidR="00500A16">
            <w:rPr>
              <w:lang w:val="sl-SI"/>
            </w:rPr>
            <w:t xml:space="preserve">June </w:t>
          </w:r>
          <w:r w:rsidR="00500A16">
            <w:rPr>
              <w:lang w:val="en-US"/>
            </w:rPr>
            <w:t>- 7</w:t>
          </w:r>
          <w:r w:rsidR="00E341F0">
            <w:t xml:space="preserve"> July 2019</w:t>
          </w:r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mk-MK" w:eastAsia="mk-MK"/>
            </w:rPr>
            <w:drawing>
              <wp:inline distT="0" distB="0" distL="0" distR="0" wp14:anchorId="6684D7DD" wp14:editId="4494DF1B">
                <wp:extent cx="137160" cy="137160"/>
                <wp:effectExtent l="0" t="0" r="0" b="0"/>
                <wp:docPr id="58" name="Graphic 3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E341F0">
          <w:pPr>
            <w:pStyle w:val="Header"/>
          </w:pPr>
          <w:r w:rsidRPr="00015440">
            <w:t>Time:</w:t>
          </w:r>
          <w:r>
            <w:t xml:space="preserve"> </w:t>
          </w:r>
          <w:r w:rsidR="00E341F0">
            <w:t xml:space="preserve">10-18 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43F4DB2"/>
    <w:multiLevelType w:val="hybridMultilevel"/>
    <w:tmpl w:val="12A0D76E"/>
    <w:lvl w:ilvl="0" w:tplc="205CF36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5257A29"/>
    <w:multiLevelType w:val="hybridMultilevel"/>
    <w:tmpl w:val="B4F8088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19"/>
  </w:num>
  <w:num w:numId="3">
    <w:abstractNumId w:val="20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40"/>
  </w:num>
  <w:num w:numId="32">
    <w:abstractNumId w:val="34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9"/>
  </w:num>
  <w:num w:numId="40">
    <w:abstractNumId w:val="28"/>
  </w:num>
  <w:num w:numId="41">
    <w:abstractNumId w:val="21"/>
  </w:num>
  <w:num w:numId="42">
    <w:abstractNumId w:val="29"/>
  </w:num>
  <w:num w:numId="43">
    <w:abstractNumId w:val="36"/>
  </w:num>
  <w:num w:numId="44">
    <w:abstractNumId w:val="35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1F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77A06"/>
    <w:rsid w:val="00285B87"/>
    <w:rsid w:val="00291B4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4E32D3"/>
    <w:rsid w:val="00500A16"/>
    <w:rsid w:val="00500DD1"/>
    <w:rsid w:val="00521AE3"/>
    <w:rsid w:val="00535B54"/>
    <w:rsid w:val="00554276"/>
    <w:rsid w:val="00564D17"/>
    <w:rsid w:val="00570173"/>
    <w:rsid w:val="00592824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0997"/>
    <w:rsid w:val="006D5463"/>
    <w:rsid w:val="006E015E"/>
    <w:rsid w:val="006F03D4"/>
    <w:rsid w:val="006F5971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6218"/>
    <w:rsid w:val="007B2549"/>
    <w:rsid w:val="007D38EB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151E0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16B2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64EE9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81B0F"/>
    <w:rsid w:val="00DA3B1A"/>
    <w:rsid w:val="00DC6078"/>
    <w:rsid w:val="00DC79AD"/>
    <w:rsid w:val="00DD2075"/>
    <w:rsid w:val="00DE01D4"/>
    <w:rsid w:val="00DF2868"/>
    <w:rsid w:val="00DF7B22"/>
    <w:rsid w:val="00E158EC"/>
    <w:rsid w:val="00E20F7C"/>
    <w:rsid w:val="00E341F0"/>
    <w:rsid w:val="00E443F3"/>
    <w:rsid w:val="00E557A0"/>
    <w:rsid w:val="00E70676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B751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link w:val="Heading1Char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12"/>
    <w:semiHidden/>
    <w:unhideWhenUsed/>
    <w:qFormat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12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341F0"/>
    <w:rPr>
      <w:rFonts w:asciiTheme="majorHAnsi" w:hAnsiTheme="majorHAnsi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341F0"/>
    <w:rPr>
      <w:rFonts w:ascii="Arial" w:hAnsi="Arial" w:cs="Arial"/>
      <w:b/>
      <w:b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2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r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7CFE58E9D646BA95FA0AA0BA772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2D5FF-0C37-4204-A8E2-DCD92F1BA4F7}"/>
      </w:docPartPr>
      <w:docPartBody>
        <w:p w:rsidR="00E049D6" w:rsidRDefault="004C293A" w:rsidP="004C293A">
          <w:pPr>
            <w:pStyle w:val="F77CFE58E9D646BA95FA0AA0BA772E4A"/>
          </w:pPr>
          <w:r>
            <w:t>Email</w:t>
          </w:r>
        </w:p>
      </w:docPartBody>
    </w:docPart>
    <w:docPart>
      <w:docPartPr>
        <w:name w:val="70C13A35E76944919DC447069D5B4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BAFE-072C-447D-82FE-2C9F239FAB1A}"/>
      </w:docPartPr>
      <w:docPartBody>
        <w:p w:rsidR="00E049D6" w:rsidRDefault="004C293A" w:rsidP="004C293A">
          <w:pPr>
            <w:pStyle w:val="70C13A35E76944919DC447069D5B4EA5"/>
          </w:pPr>
          <w:r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3A"/>
    <w:rsid w:val="00291B74"/>
    <w:rsid w:val="002B25D5"/>
    <w:rsid w:val="004360D6"/>
    <w:rsid w:val="004C293A"/>
    <w:rsid w:val="00CC5913"/>
    <w:rsid w:val="00E049D6"/>
    <w:rsid w:val="00FE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CB4B6EB10042859B461F3D90C38B91">
    <w:name w:val="1BCB4B6EB10042859B461F3D90C38B91"/>
  </w:style>
  <w:style w:type="paragraph" w:customStyle="1" w:styleId="30764BE930114F8AA39EC7D50A8315FF">
    <w:name w:val="30764BE930114F8AA39EC7D50A8315FF"/>
  </w:style>
  <w:style w:type="paragraph" w:customStyle="1" w:styleId="2BEB99A67FF544CEB471ECE88333C1AA">
    <w:name w:val="2BEB99A67FF544CEB471ECE88333C1AA"/>
  </w:style>
  <w:style w:type="paragraph" w:customStyle="1" w:styleId="D5CE5F27647E4B8FA1B17C497DD2CDA8">
    <w:name w:val="D5CE5F27647E4B8FA1B17C497DD2CDA8"/>
  </w:style>
  <w:style w:type="paragraph" w:customStyle="1" w:styleId="C5577A5B3A104C7E9FC550CD3D139C9E">
    <w:name w:val="C5577A5B3A104C7E9FC550CD3D139C9E"/>
  </w:style>
  <w:style w:type="paragraph" w:customStyle="1" w:styleId="0B6D15DEF3D54CDD8DC3A3E65940E4AB">
    <w:name w:val="0B6D15DEF3D54CDD8DC3A3E65940E4AB"/>
  </w:style>
  <w:style w:type="paragraph" w:customStyle="1" w:styleId="3119F40B30034D02A33F1D8DC1A8726E">
    <w:name w:val="3119F40B30034D02A33F1D8DC1A8726E"/>
  </w:style>
  <w:style w:type="paragraph" w:customStyle="1" w:styleId="A43AADC37DD94D2BB752C5685277FB66">
    <w:name w:val="A43AADC37DD94D2BB752C5685277FB66"/>
  </w:style>
  <w:style w:type="paragraph" w:customStyle="1" w:styleId="BF050980A78A4D89A6DCFC2824C017CF">
    <w:name w:val="BF050980A78A4D89A6DCFC2824C017CF"/>
  </w:style>
  <w:style w:type="paragraph" w:customStyle="1" w:styleId="D2B78B82484346B2BED41BF10CA4321A">
    <w:name w:val="D2B78B82484346B2BED41BF10CA4321A"/>
  </w:style>
  <w:style w:type="paragraph" w:customStyle="1" w:styleId="44DC040EBF1C4629AB735DFB24B85473">
    <w:name w:val="44DC040EBF1C4629AB735DFB24B85473"/>
  </w:style>
  <w:style w:type="paragraph" w:customStyle="1" w:styleId="4E6AC0BF24E8401D9D89F1ECC5BE981B">
    <w:name w:val="4E6AC0BF24E8401D9D89F1ECC5BE981B"/>
  </w:style>
  <w:style w:type="paragraph" w:customStyle="1" w:styleId="61C162D53D27427094F4E3F56F25952D">
    <w:name w:val="61C162D53D27427094F4E3F56F25952D"/>
  </w:style>
  <w:style w:type="paragraph" w:customStyle="1" w:styleId="4C9FE9B4AF554D929FF6C604AAD540A7">
    <w:name w:val="4C9FE9B4AF554D929FF6C604AAD540A7"/>
  </w:style>
  <w:style w:type="paragraph" w:customStyle="1" w:styleId="96014D36C0E54D5BB78629F1728D0EDE">
    <w:name w:val="96014D36C0E54D5BB78629F1728D0EDE"/>
  </w:style>
  <w:style w:type="paragraph" w:customStyle="1" w:styleId="6D066AAED3FD4AE6AAE088B9190C223D">
    <w:name w:val="6D066AAED3FD4AE6AAE088B9190C223D"/>
  </w:style>
  <w:style w:type="paragraph" w:customStyle="1" w:styleId="1BED56F878B64E739FF53CBBFC7E9622">
    <w:name w:val="1BED56F878B64E739FF53CBBFC7E9622"/>
  </w:style>
  <w:style w:type="paragraph" w:customStyle="1" w:styleId="5C4404F737C046D695BABAD4F8D9F001">
    <w:name w:val="5C4404F737C046D695BABAD4F8D9F001"/>
  </w:style>
  <w:style w:type="paragraph" w:customStyle="1" w:styleId="AC907AA89EDE4CB295C59652C264ACCB">
    <w:name w:val="AC907AA89EDE4CB295C59652C264ACCB"/>
  </w:style>
  <w:style w:type="paragraph" w:customStyle="1" w:styleId="EFD87EA4FA27493E93BE8699A620BCCF">
    <w:name w:val="EFD87EA4FA27493E93BE8699A620BCCF"/>
  </w:style>
  <w:style w:type="paragraph" w:customStyle="1" w:styleId="E4017BF1C3C343E48CE9437F4468BB86">
    <w:name w:val="E4017BF1C3C343E48CE9437F4468BB86"/>
  </w:style>
  <w:style w:type="paragraph" w:customStyle="1" w:styleId="D15B67D9D575445AA858069702AA1DCF">
    <w:name w:val="D15B67D9D575445AA858069702AA1DCF"/>
  </w:style>
  <w:style w:type="paragraph" w:customStyle="1" w:styleId="D2F424FCCC3D436ABD0D451C0A6C8162">
    <w:name w:val="D2F424FCCC3D436ABD0D451C0A6C8162"/>
  </w:style>
  <w:style w:type="paragraph" w:customStyle="1" w:styleId="70B8DFEFE37544F996205288681799BA">
    <w:name w:val="70B8DFEFE37544F996205288681799BA"/>
  </w:style>
  <w:style w:type="paragraph" w:customStyle="1" w:styleId="174DE8B001FF4B8DB041C75A97345BD2">
    <w:name w:val="174DE8B001FF4B8DB041C75A97345BD2"/>
  </w:style>
  <w:style w:type="paragraph" w:customStyle="1" w:styleId="FAA41E00C4B548E9855BC07E76BF3EDD">
    <w:name w:val="FAA41E00C4B548E9855BC07E76BF3EDD"/>
  </w:style>
  <w:style w:type="paragraph" w:customStyle="1" w:styleId="29E9ECDDD38545DB9C4CA2CCB89ADB27">
    <w:name w:val="29E9ECDDD38545DB9C4CA2CCB89ADB27"/>
  </w:style>
  <w:style w:type="paragraph" w:customStyle="1" w:styleId="18E4D645EBE6486CA01046B9AD9986A1">
    <w:name w:val="18E4D645EBE6486CA01046B9AD9986A1"/>
  </w:style>
  <w:style w:type="paragraph" w:customStyle="1" w:styleId="E7D4F07E5CAA4F3DBF72D0717447BDFA">
    <w:name w:val="E7D4F07E5CAA4F3DBF72D0717447BDFA"/>
  </w:style>
  <w:style w:type="paragraph" w:customStyle="1" w:styleId="E5E72DF3837C49FE8477F19666D9EB96">
    <w:name w:val="E5E72DF3837C49FE8477F19666D9EB96"/>
  </w:style>
  <w:style w:type="paragraph" w:customStyle="1" w:styleId="26DB9CBEE1AA4D6197FB10A3BC87BC0C">
    <w:name w:val="26DB9CBEE1AA4D6197FB10A3BC87BC0C"/>
  </w:style>
  <w:style w:type="paragraph" w:customStyle="1" w:styleId="45CA3C1CB4C941C98E7E5E5178A5CC68">
    <w:name w:val="45CA3C1CB4C941C98E7E5E5178A5CC68"/>
    <w:rsid w:val="004C293A"/>
  </w:style>
  <w:style w:type="paragraph" w:customStyle="1" w:styleId="F77CFE58E9D646BA95FA0AA0BA772E4A">
    <w:name w:val="F77CFE58E9D646BA95FA0AA0BA772E4A"/>
    <w:rsid w:val="004C293A"/>
  </w:style>
  <w:style w:type="paragraph" w:customStyle="1" w:styleId="70C13A35E76944919DC447069D5B4EA5">
    <w:name w:val="70C13A35E76944919DC447069D5B4EA5"/>
    <w:rsid w:val="004C293A"/>
  </w:style>
  <w:style w:type="paragraph" w:customStyle="1" w:styleId="EE5A32E5CBD04252AF168AC577A71502">
    <w:name w:val="EE5A32E5CBD04252AF168AC577A71502"/>
    <w:rsid w:val="004C29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AF490A-6DBB-4463-ACE0-D1BA2AF3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</Template>
  <TotalTime>0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2019-04-18T12:51:00Z</dcterms:created>
  <dcterms:modified xsi:type="dcterms:W3CDTF">2019-04-23T12:04:00Z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